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0" w:type="dxa"/>
        <w:tblLook w:val="0600" w:firstRow="0" w:lastRow="0" w:firstColumn="0" w:lastColumn="0" w:noHBand="1" w:noVBand="1"/>
      </w:tblPr>
      <w:tblGrid>
        <w:gridCol w:w="4986"/>
        <w:gridCol w:w="4734"/>
      </w:tblGrid>
      <w:tr w:rsidR="00302C43" w14:paraId="4B3F9CCE" w14:textId="77777777" w:rsidTr="0048741D">
        <w:trPr>
          <w:trHeight w:val="1877"/>
        </w:trPr>
        <w:tc>
          <w:tcPr>
            <w:tcW w:w="6887" w:type="dxa"/>
            <w:vAlign w:val="center"/>
          </w:tcPr>
          <w:p w14:paraId="2A22094B" w14:textId="56035AE0" w:rsidR="00A95DD9" w:rsidRDefault="0048741D" w:rsidP="00903ED6">
            <w:pPr>
              <w:pStyle w:val="Title"/>
            </w:pPr>
            <w:r>
              <w:t>News Release</w:t>
            </w:r>
          </w:p>
          <w:p w14:paraId="76CB5BA2" w14:textId="6FC914A0" w:rsidR="00A95DD9" w:rsidRPr="00A95DD9" w:rsidRDefault="00A1669A" w:rsidP="00302C43">
            <w:pPr>
              <w:pStyle w:val="Subtitle"/>
              <w:ind w:left="0"/>
            </w:pPr>
            <w:r>
              <w:t>August 15</w:t>
            </w:r>
            <w:r w:rsidR="00091804">
              <w:t>, 2019</w:t>
            </w:r>
            <w:r w:rsidR="0048741D">
              <w:t xml:space="preserve"> | Naples, FL</w:t>
            </w:r>
          </w:p>
        </w:tc>
        <w:tc>
          <w:tcPr>
            <w:tcW w:w="2295" w:type="dxa"/>
            <w:vAlign w:val="center"/>
          </w:tcPr>
          <w:p w14:paraId="72874A70" w14:textId="438DC281" w:rsidR="00A95DD9" w:rsidRDefault="00302C43" w:rsidP="0064357E">
            <w:pPr>
              <w:pStyle w:val="Heading1"/>
              <w:jc w:val="right"/>
            </w:pPr>
            <w:r>
              <w:drawing>
                <wp:inline distT="0" distB="0" distL="0" distR="0" wp14:anchorId="306BAC4D" wp14:editId="1E558A76">
                  <wp:extent cx="2686050" cy="11144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327" cy="1114540"/>
                          </a:xfrm>
                          <a:prstGeom prst="rect">
                            <a:avLst/>
                          </a:prstGeom>
                          <a:noFill/>
                          <a:ln>
                            <a:noFill/>
                          </a:ln>
                        </pic:spPr>
                      </pic:pic>
                    </a:graphicData>
                  </a:graphic>
                </wp:inline>
              </w:drawing>
            </w:r>
          </w:p>
        </w:tc>
      </w:tr>
    </w:tbl>
    <w:p w14:paraId="626F56E3" w14:textId="39DD0C9D" w:rsidR="00A95DD9" w:rsidRPr="00302C43" w:rsidRDefault="00A95DD9" w:rsidP="001B2A40">
      <w:pPr>
        <w:rPr>
          <w:sz w:val="36"/>
          <w:szCs w:val="36"/>
        </w:rPr>
      </w:pPr>
    </w:p>
    <w:p w14:paraId="64652A50" w14:textId="4A10DF2C" w:rsidR="002F31FA" w:rsidRPr="00302C43" w:rsidRDefault="00683896" w:rsidP="0048741D">
      <w:pPr>
        <w:pStyle w:val="Heading1"/>
        <w:jc w:val="center"/>
        <w:rPr>
          <w:sz w:val="36"/>
          <w:szCs w:val="36"/>
        </w:rPr>
      </w:pPr>
      <w:r>
        <w:rPr>
          <w:sz w:val="36"/>
          <w:szCs w:val="36"/>
        </w:rPr>
        <w:t>IFPO Career Center Provides Pathway to Security Sucess</w:t>
      </w:r>
    </w:p>
    <w:p w14:paraId="47A08814" w14:textId="6C1E3A41" w:rsidR="00302C43" w:rsidRPr="00224B29" w:rsidRDefault="00224B29" w:rsidP="00302C43">
      <w:pPr>
        <w:pStyle w:val="NormalWeb"/>
        <w:ind w:left="0"/>
        <w:rPr>
          <w:rFonts w:ascii="Helvetica" w:hAnsi="Helvetica" w:cs="Helvetica"/>
          <w:sz w:val="22"/>
          <w:szCs w:val="22"/>
        </w:rPr>
      </w:pPr>
      <w:r w:rsidRPr="00224B29">
        <w:rPr>
          <w:noProof/>
          <w:sz w:val="22"/>
          <w:szCs w:val="22"/>
        </w:rPr>
        <w:drawing>
          <wp:anchor distT="0" distB="0" distL="114300" distR="114300" simplePos="0" relativeHeight="251692032" behindDoc="1" locked="0" layoutInCell="1" allowOverlap="1" wp14:anchorId="5F520EA2" wp14:editId="305E0C4B">
            <wp:simplePos x="0" y="0"/>
            <wp:positionH relativeFrom="column">
              <wp:posOffset>-152400</wp:posOffset>
            </wp:positionH>
            <wp:positionV relativeFrom="paragraph">
              <wp:posOffset>722630</wp:posOffset>
            </wp:positionV>
            <wp:extent cx="3390265" cy="2114550"/>
            <wp:effectExtent l="0" t="0" r="635" b="0"/>
            <wp:wrapTight wrapText="bothSides">
              <wp:wrapPolygon edited="0">
                <wp:start x="0" y="0"/>
                <wp:lineTo x="0" y="21405"/>
                <wp:lineTo x="21483" y="21405"/>
                <wp:lineTo x="214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26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896">
        <w:rPr>
          <w:rFonts w:ascii="Helvetica" w:hAnsi="Helvetica" w:cs="Helvetica"/>
          <w:sz w:val="22"/>
          <w:szCs w:val="22"/>
        </w:rPr>
        <w:t>The security industry has created tremendous career opportunities over the past several decades and will continue to do so, with major growth drivers such as cybersecurity, severer weather events and mass violence</w:t>
      </w:r>
      <w:r w:rsidR="00302C43" w:rsidRPr="00224B29">
        <w:rPr>
          <w:rFonts w:ascii="Helvetica" w:hAnsi="Helvetica" w:cs="Helvetica"/>
          <w:sz w:val="22"/>
          <w:szCs w:val="22"/>
        </w:rPr>
        <w:t xml:space="preserve">. </w:t>
      </w:r>
    </w:p>
    <w:p w14:paraId="74913749" w14:textId="0D5FC85C" w:rsidR="00302C43" w:rsidRPr="00224B29" w:rsidRDefault="00302C43" w:rsidP="00302C43">
      <w:pPr>
        <w:pStyle w:val="NormalWeb"/>
        <w:rPr>
          <w:rFonts w:ascii="Helvetica" w:hAnsi="Helvetica" w:cs="Helvetica"/>
          <w:sz w:val="22"/>
          <w:szCs w:val="22"/>
        </w:rPr>
      </w:pPr>
      <w:r w:rsidRPr="00224B29">
        <w:rPr>
          <w:rFonts w:ascii="Helvetica" w:hAnsi="Helvetica" w:cs="Helvetica"/>
          <w:sz w:val="22"/>
          <w:szCs w:val="22"/>
        </w:rPr>
        <w:t xml:space="preserve">Homeland </w:t>
      </w:r>
      <w:r w:rsidR="00C31D8C">
        <w:rPr>
          <w:rFonts w:ascii="Helvetica" w:hAnsi="Helvetica" w:cs="Helvetica"/>
          <w:sz w:val="22"/>
          <w:szCs w:val="22"/>
        </w:rPr>
        <w:t>S</w:t>
      </w:r>
      <w:bookmarkStart w:id="0" w:name="_GoBack"/>
      <w:bookmarkEnd w:id="0"/>
      <w:r w:rsidRPr="00224B29">
        <w:rPr>
          <w:rFonts w:ascii="Helvetica" w:hAnsi="Helvetica" w:cs="Helvetica"/>
          <w:sz w:val="22"/>
          <w:szCs w:val="22"/>
        </w:rPr>
        <w:t xml:space="preserve">ecurity. </w:t>
      </w:r>
      <w:r w:rsidR="001B53CC">
        <w:rPr>
          <w:rFonts w:ascii="Helvetica" w:hAnsi="Helvetica" w:cs="Helvetica"/>
          <w:sz w:val="22"/>
          <w:szCs w:val="22"/>
        </w:rPr>
        <w:t>Re</w:t>
      </w:r>
      <w:r w:rsidRPr="00224B29">
        <w:rPr>
          <w:rFonts w:ascii="Helvetica" w:hAnsi="Helvetica" w:cs="Helvetica"/>
          <w:sz w:val="22"/>
          <w:szCs w:val="22"/>
        </w:rPr>
        <w:t xml:space="preserve">tail </w:t>
      </w:r>
      <w:r w:rsidR="001B53CC">
        <w:rPr>
          <w:rFonts w:ascii="Helvetica" w:hAnsi="Helvetica" w:cs="Helvetica"/>
          <w:sz w:val="22"/>
          <w:szCs w:val="22"/>
        </w:rPr>
        <w:t>L</w:t>
      </w:r>
      <w:r w:rsidRPr="00224B29">
        <w:rPr>
          <w:rFonts w:ascii="Helvetica" w:hAnsi="Helvetica" w:cs="Helvetica"/>
          <w:sz w:val="22"/>
          <w:szCs w:val="22"/>
        </w:rPr>
        <w:t xml:space="preserve">oss </w:t>
      </w:r>
      <w:r w:rsidR="001B53CC">
        <w:rPr>
          <w:rFonts w:ascii="Helvetica" w:hAnsi="Helvetica" w:cs="Helvetica"/>
          <w:sz w:val="22"/>
          <w:szCs w:val="22"/>
        </w:rPr>
        <w:t>P</w:t>
      </w:r>
      <w:r w:rsidRPr="00224B29">
        <w:rPr>
          <w:rFonts w:ascii="Helvetica" w:hAnsi="Helvetica" w:cs="Helvetica"/>
          <w:sz w:val="22"/>
          <w:szCs w:val="22"/>
        </w:rPr>
        <w:t xml:space="preserve">revention. Security </w:t>
      </w:r>
      <w:r w:rsidR="001B53CC">
        <w:rPr>
          <w:rFonts w:ascii="Helvetica" w:hAnsi="Helvetica" w:cs="Helvetica"/>
          <w:sz w:val="22"/>
          <w:szCs w:val="22"/>
        </w:rPr>
        <w:t>S</w:t>
      </w:r>
      <w:r w:rsidRPr="00224B29">
        <w:rPr>
          <w:rFonts w:ascii="Helvetica" w:hAnsi="Helvetica" w:cs="Helvetica"/>
          <w:sz w:val="22"/>
          <w:szCs w:val="22"/>
        </w:rPr>
        <w:t xml:space="preserve">ervices. VIP protection.  Private and </w:t>
      </w:r>
      <w:r w:rsidR="001B53CC">
        <w:rPr>
          <w:rFonts w:ascii="Helvetica" w:hAnsi="Helvetica" w:cs="Helvetica"/>
          <w:sz w:val="22"/>
          <w:szCs w:val="22"/>
        </w:rPr>
        <w:t>C</w:t>
      </w:r>
      <w:r w:rsidRPr="00224B29">
        <w:rPr>
          <w:rFonts w:ascii="Helvetica" w:hAnsi="Helvetica" w:cs="Helvetica"/>
          <w:sz w:val="22"/>
          <w:szCs w:val="22"/>
        </w:rPr>
        <w:t xml:space="preserve">orporate </w:t>
      </w:r>
      <w:r w:rsidR="001B53CC">
        <w:rPr>
          <w:rFonts w:ascii="Helvetica" w:hAnsi="Helvetica" w:cs="Helvetica"/>
          <w:sz w:val="22"/>
          <w:szCs w:val="22"/>
        </w:rPr>
        <w:t>I</w:t>
      </w:r>
      <w:r w:rsidRPr="00224B29">
        <w:rPr>
          <w:rFonts w:ascii="Helvetica" w:hAnsi="Helvetica" w:cs="Helvetica"/>
          <w:sz w:val="22"/>
          <w:szCs w:val="22"/>
        </w:rPr>
        <w:t xml:space="preserve">nvestigation. Systems </w:t>
      </w:r>
      <w:r w:rsidR="001B53CC">
        <w:rPr>
          <w:rFonts w:ascii="Helvetica" w:hAnsi="Helvetica" w:cs="Helvetica"/>
          <w:sz w:val="22"/>
          <w:szCs w:val="22"/>
        </w:rPr>
        <w:t>D</w:t>
      </w:r>
      <w:r w:rsidRPr="00224B29">
        <w:rPr>
          <w:rFonts w:ascii="Helvetica" w:hAnsi="Helvetica" w:cs="Helvetica"/>
          <w:sz w:val="22"/>
          <w:szCs w:val="22"/>
        </w:rPr>
        <w:t xml:space="preserve">esign </w:t>
      </w:r>
      <w:r w:rsidR="00224B29" w:rsidRPr="00224B29">
        <w:rPr>
          <w:rFonts w:ascii="Helvetica" w:hAnsi="Helvetica" w:cs="Helvetica"/>
          <w:sz w:val="22"/>
          <w:szCs w:val="22"/>
        </w:rPr>
        <w:t xml:space="preserve">and </w:t>
      </w:r>
      <w:r w:rsidR="001B53CC">
        <w:rPr>
          <w:rFonts w:ascii="Helvetica" w:hAnsi="Helvetica" w:cs="Helvetica"/>
          <w:sz w:val="22"/>
          <w:szCs w:val="22"/>
        </w:rPr>
        <w:t>I</w:t>
      </w:r>
      <w:r w:rsidR="00224B29" w:rsidRPr="00224B29">
        <w:rPr>
          <w:rFonts w:ascii="Helvetica" w:hAnsi="Helvetica" w:cs="Helvetica"/>
          <w:sz w:val="22"/>
          <w:szCs w:val="22"/>
        </w:rPr>
        <w:t>ntegration</w:t>
      </w:r>
      <w:r w:rsidRPr="00224B29">
        <w:rPr>
          <w:rFonts w:ascii="Helvetica" w:hAnsi="Helvetica" w:cs="Helvetica"/>
          <w:sz w:val="22"/>
          <w:szCs w:val="22"/>
        </w:rPr>
        <w:t xml:space="preserve">.  Armored </w:t>
      </w:r>
      <w:r w:rsidR="001B53CC">
        <w:rPr>
          <w:rFonts w:ascii="Helvetica" w:hAnsi="Helvetica" w:cs="Helvetica"/>
          <w:sz w:val="22"/>
          <w:szCs w:val="22"/>
        </w:rPr>
        <w:t>C</w:t>
      </w:r>
      <w:r w:rsidRPr="00224B29">
        <w:rPr>
          <w:rFonts w:ascii="Helvetica" w:hAnsi="Helvetica" w:cs="Helvetica"/>
          <w:sz w:val="22"/>
          <w:szCs w:val="22"/>
        </w:rPr>
        <w:t xml:space="preserve">ars. Security </w:t>
      </w:r>
      <w:r w:rsidR="001B53CC">
        <w:rPr>
          <w:rFonts w:ascii="Helvetica" w:hAnsi="Helvetica" w:cs="Helvetica"/>
          <w:sz w:val="22"/>
          <w:szCs w:val="22"/>
        </w:rPr>
        <w:t>C</w:t>
      </w:r>
      <w:r w:rsidRPr="00224B29">
        <w:rPr>
          <w:rFonts w:ascii="Helvetica" w:hAnsi="Helvetica" w:cs="Helvetica"/>
          <w:sz w:val="22"/>
          <w:szCs w:val="22"/>
        </w:rPr>
        <w:t xml:space="preserve">onsulting. Special Events </w:t>
      </w:r>
      <w:r w:rsidR="001B53CC">
        <w:rPr>
          <w:rFonts w:ascii="Helvetica" w:hAnsi="Helvetica" w:cs="Helvetica"/>
          <w:sz w:val="22"/>
          <w:szCs w:val="22"/>
        </w:rPr>
        <w:t>S</w:t>
      </w:r>
      <w:r w:rsidRPr="00224B29">
        <w:rPr>
          <w:rFonts w:ascii="Helvetica" w:hAnsi="Helvetica" w:cs="Helvetica"/>
          <w:sz w:val="22"/>
          <w:szCs w:val="22"/>
        </w:rPr>
        <w:t>ecurity.   All of these are components of the diverse and complex security industry;</w:t>
      </w:r>
      <w:r w:rsidR="00224B29" w:rsidRPr="00224B29">
        <w:rPr>
          <w:noProof/>
          <w:sz w:val="22"/>
          <w:szCs w:val="22"/>
        </w:rPr>
        <w:t xml:space="preserve"> </w:t>
      </w:r>
      <w:r w:rsidRPr="00224B29">
        <w:rPr>
          <w:rFonts w:ascii="Helvetica" w:hAnsi="Helvetica" w:cs="Helvetica"/>
          <w:sz w:val="22"/>
          <w:szCs w:val="22"/>
        </w:rPr>
        <w:t xml:space="preserve">an industry </w:t>
      </w:r>
      <w:r w:rsidR="00224B29" w:rsidRPr="00224B29">
        <w:rPr>
          <w:rFonts w:ascii="Helvetica" w:hAnsi="Helvetica" w:cs="Helvetica"/>
          <w:sz w:val="22"/>
          <w:szCs w:val="22"/>
        </w:rPr>
        <w:t>that protects</w:t>
      </w:r>
      <w:r w:rsidRPr="00224B29">
        <w:rPr>
          <w:rFonts w:ascii="Helvetica" w:hAnsi="Helvetica" w:cs="Helvetica"/>
          <w:sz w:val="22"/>
          <w:szCs w:val="22"/>
        </w:rPr>
        <w:t xml:space="preserve"> everything from critical infrastructure to homes, workplaces, </w:t>
      </w:r>
      <w:r w:rsidR="00224B29" w:rsidRPr="00224B29">
        <w:rPr>
          <w:rFonts w:ascii="Helvetica" w:hAnsi="Helvetica" w:cs="Helvetica"/>
          <w:sz w:val="22"/>
          <w:szCs w:val="22"/>
        </w:rPr>
        <w:t>schools and</w:t>
      </w:r>
      <w:r w:rsidRPr="00224B29">
        <w:rPr>
          <w:rFonts w:ascii="Helvetica" w:hAnsi="Helvetica" w:cs="Helvetica"/>
          <w:sz w:val="22"/>
          <w:szCs w:val="22"/>
        </w:rPr>
        <w:t xml:space="preserve"> healthcare facilities.</w:t>
      </w:r>
    </w:p>
    <w:p w14:paraId="0202EB6D" w14:textId="683B4EFC" w:rsidR="00302C43" w:rsidRPr="00224B29" w:rsidRDefault="00224B29" w:rsidP="00302C43">
      <w:pPr>
        <w:pStyle w:val="NormalWeb"/>
        <w:rPr>
          <w:rFonts w:ascii="Helvetica" w:hAnsi="Helvetica" w:cs="Helvetica"/>
          <w:sz w:val="22"/>
          <w:szCs w:val="22"/>
        </w:rPr>
      </w:pPr>
      <w:r w:rsidRPr="00224B29">
        <w:rPr>
          <w:rFonts w:ascii="Helvetica" w:hAnsi="Helvetica" w:cs="Helvetica"/>
          <w:sz w:val="22"/>
          <w:szCs w:val="22"/>
        </w:rPr>
        <w:t>Obtaining reliable</w:t>
      </w:r>
      <w:r w:rsidR="00302C43" w:rsidRPr="00224B29">
        <w:rPr>
          <w:rFonts w:ascii="Helvetica" w:hAnsi="Helvetica" w:cs="Helvetica"/>
          <w:sz w:val="22"/>
          <w:szCs w:val="22"/>
        </w:rPr>
        <w:t xml:space="preserve"> and easily</w:t>
      </w:r>
      <w:r w:rsidR="00683896">
        <w:rPr>
          <w:rFonts w:ascii="Helvetica" w:hAnsi="Helvetica" w:cs="Helvetica"/>
          <w:sz w:val="22"/>
          <w:szCs w:val="22"/>
        </w:rPr>
        <w:t>-</w:t>
      </w:r>
      <w:r w:rsidR="00302C43" w:rsidRPr="00224B29">
        <w:rPr>
          <w:rFonts w:ascii="Helvetica" w:hAnsi="Helvetica" w:cs="Helvetica"/>
          <w:sz w:val="22"/>
          <w:szCs w:val="22"/>
        </w:rPr>
        <w:t xml:space="preserve">digested information about </w:t>
      </w:r>
      <w:r w:rsidR="001B53CC">
        <w:rPr>
          <w:rFonts w:ascii="Helvetica" w:hAnsi="Helvetica" w:cs="Helvetica"/>
          <w:sz w:val="22"/>
          <w:szCs w:val="22"/>
        </w:rPr>
        <w:t>s</w:t>
      </w:r>
      <w:r w:rsidR="00302C43" w:rsidRPr="00224B29">
        <w:rPr>
          <w:rFonts w:ascii="Helvetica" w:hAnsi="Helvetica" w:cs="Helvetica"/>
          <w:sz w:val="22"/>
          <w:szCs w:val="22"/>
        </w:rPr>
        <w:t xml:space="preserve">ecurity </w:t>
      </w:r>
      <w:r w:rsidRPr="00224B29">
        <w:rPr>
          <w:rFonts w:ascii="Helvetica" w:hAnsi="Helvetica" w:cs="Helvetica"/>
          <w:sz w:val="22"/>
          <w:szCs w:val="22"/>
        </w:rPr>
        <w:t>careers has</w:t>
      </w:r>
      <w:r w:rsidR="00302C43" w:rsidRPr="00224B29">
        <w:rPr>
          <w:rFonts w:ascii="Helvetica" w:hAnsi="Helvetica" w:cs="Helvetica"/>
          <w:sz w:val="22"/>
          <w:szCs w:val="22"/>
        </w:rPr>
        <w:t xml:space="preserve"> been difficult until now.</w:t>
      </w:r>
    </w:p>
    <w:p w14:paraId="450E6A79" w14:textId="46520F56" w:rsidR="00302C43" w:rsidRPr="00224B29" w:rsidRDefault="00224B29" w:rsidP="00302C43">
      <w:pPr>
        <w:pStyle w:val="NormalWeb"/>
        <w:rPr>
          <w:rFonts w:ascii="Helvetica" w:hAnsi="Helvetica" w:cs="Helvetica"/>
          <w:sz w:val="22"/>
          <w:szCs w:val="22"/>
        </w:rPr>
      </w:pPr>
      <w:r w:rsidRPr="00224B29">
        <w:rPr>
          <w:noProof/>
          <w:sz w:val="22"/>
          <w:szCs w:val="22"/>
        </w:rPr>
        <mc:AlternateContent>
          <mc:Choice Requires="wps">
            <w:drawing>
              <wp:anchor distT="0" distB="0" distL="114300" distR="114300" simplePos="0" relativeHeight="251691008" behindDoc="0" locked="0" layoutInCell="1" allowOverlap="1" wp14:anchorId="5371CDF0" wp14:editId="3DC330B0">
                <wp:simplePos x="0" y="0"/>
                <wp:positionH relativeFrom="margin">
                  <wp:posOffset>-105410</wp:posOffset>
                </wp:positionH>
                <wp:positionV relativeFrom="paragraph">
                  <wp:posOffset>829310</wp:posOffset>
                </wp:positionV>
                <wp:extent cx="1852295" cy="428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52295" cy="428625"/>
                        </a:xfrm>
                        <a:prstGeom prst="rect">
                          <a:avLst/>
                        </a:prstGeom>
                        <a:solidFill>
                          <a:schemeClr val="lt1"/>
                        </a:solidFill>
                        <a:ln w="6350">
                          <a:noFill/>
                        </a:ln>
                      </wps:spPr>
                      <wps:txbx>
                        <w:txbxContent>
                          <w:p w14:paraId="00A0E83B" w14:textId="2A5C2AEA" w:rsidR="00302C43" w:rsidRPr="00302C43" w:rsidRDefault="00302C43" w:rsidP="00302C43">
                            <w:pPr>
                              <w:pStyle w:val="Contacts"/>
                              <w:spacing w:after="0"/>
                              <w:jc w:val="center"/>
                              <w:rPr>
                                <w:b/>
                                <w:bCs/>
                                <w:sz w:val="36"/>
                                <w:szCs w:val="36"/>
                              </w:rPr>
                            </w:pPr>
                            <w:r w:rsidRPr="00302C43">
                              <w:rPr>
                                <w:b/>
                                <w:bCs/>
                                <w:sz w:val="36"/>
                                <w:szCs w:val="36"/>
                                <w:highlight w:val="lightGray"/>
                              </w:rPr>
                              <w:t>Contact US:</w:t>
                            </w:r>
                          </w:p>
                          <w:p w14:paraId="37F9CCD7" w14:textId="77777777" w:rsidR="00302C43" w:rsidRPr="00A46425" w:rsidRDefault="00302C43" w:rsidP="00302C43"/>
                        </w:txbxContent>
                      </wps:txbx>
                      <wps:bodyPr rot="0" spcFirstLastPara="0" vertOverflow="overflow" horzOverflow="overflow" vert="horz" wrap="square" lIns="9144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1CDF0" id="_x0000_t202" coordsize="21600,21600" o:spt="202" path="m,l,21600r21600,l21600,xe">
                <v:stroke joinstyle="miter"/>
                <v:path gradientshapeok="t" o:connecttype="rect"/>
              </v:shapetype>
              <v:shape id="Text Box 5" o:spid="_x0000_s1026" type="#_x0000_t202" style="position:absolute;left:0;text-align:left;margin-left:-8.3pt;margin-top:65.3pt;width:145.85pt;height:33.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" fillcolor="white [3201]" stroked="f" strokeweight=".5pt">
                <v:textbox inset=",2.5mm">
                  <w:txbxContent>
                    <w:p w14:paraId="00A0E83B" w14:textId="2A5C2AEA" w:rsidR="00302C43" w:rsidRPr="00302C43" w:rsidRDefault="00302C43" w:rsidP="00302C43">
                      <w:pPr>
                        <w:pStyle w:val="Contacts"/>
                        <w:spacing w:after="0"/>
                        <w:jc w:val="center"/>
                        <w:rPr>
                          <w:b/>
                          <w:bCs/>
                          <w:sz w:val="36"/>
                          <w:szCs w:val="36"/>
                        </w:rPr>
                      </w:pPr>
                      <w:r w:rsidRPr="00302C43">
                        <w:rPr>
                          <w:b/>
                          <w:bCs/>
                          <w:sz w:val="36"/>
                          <w:szCs w:val="36"/>
                          <w:highlight w:val="lightGray"/>
                        </w:rPr>
                        <w:t>Contact US:</w:t>
                      </w:r>
                    </w:p>
                    <w:p w14:paraId="37F9CCD7" w14:textId="77777777" w:rsidR="00302C43" w:rsidRPr="00A46425" w:rsidRDefault="00302C43" w:rsidP="00302C43"/>
                  </w:txbxContent>
                </v:textbox>
                <w10:wrap anchorx="margin"/>
              </v:shape>
            </w:pict>
          </mc:Fallback>
        </mc:AlternateContent>
      </w:r>
      <w:r w:rsidR="00302C43" w:rsidRPr="00224B29">
        <w:rPr>
          <w:rFonts w:ascii="Helvetica" w:hAnsi="Helvetica" w:cs="Helvetica"/>
          <w:sz w:val="22"/>
          <w:szCs w:val="22"/>
        </w:rPr>
        <w:t>The new Career Center</w:t>
      </w:r>
      <w:r w:rsidR="00683896">
        <w:rPr>
          <w:rFonts w:ascii="Helvetica" w:hAnsi="Helvetica" w:cs="Helvetica"/>
          <w:sz w:val="22"/>
          <w:szCs w:val="22"/>
        </w:rPr>
        <w:t>,</w:t>
      </w:r>
      <w:r w:rsidR="00302C43" w:rsidRPr="00224B29">
        <w:rPr>
          <w:rFonts w:ascii="Helvetica" w:hAnsi="Helvetica" w:cs="Helvetica"/>
          <w:sz w:val="22"/>
          <w:szCs w:val="22"/>
        </w:rPr>
        <w:t xml:space="preserve"> launched by the International Foundation for Protection Officers (IFPO)</w:t>
      </w:r>
      <w:r w:rsidR="00683896">
        <w:rPr>
          <w:rFonts w:ascii="Helvetica" w:hAnsi="Helvetica" w:cs="Helvetica"/>
          <w:sz w:val="22"/>
          <w:szCs w:val="22"/>
        </w:rPr>
        <w:t>,</w:t>
      </w:r>
      <w:r w:rsidR="00302C43" w:rsidRPr="00224B29">
        <w:rPr>
          <w:rFonts w:ascii="Helvetica" w:hAnsi="Helvetica" w:cs="Helvetica"/>
          <w:sz w:val="22"/>
          <w:szCs w:val="22"/>
        </w:rPr>
        <w:t xml:space="preserve"> provides </w:t>
      </w:r>
      <w:r w:rsidRPr="00224B29">
        <w:rPr>
          <w:rFonts w:ascii="Helvetica" w:hAnsi="Helvetica" w:cs="Helvetica"/>
          <w:sz w:val="22"/>
          <w:szCs w:val="22"/>
        </w:rPr>
        <w:t>a snapshot</w:t>
      </w:r>
      <w:r w:rsidR="00302C43" w:rsidRPr="00224B29">
        <w:rPr>
          <w:rFonts w:ascii="Helvetica" w:hAnsi="Helvetica" w:cs="Helvetica"/>
          <w:sz w:val="22"/>
          <w:szCs w:val="22"/>
        </w:rPr>
        <w:t xml:space="preserve"> of career pathways. It also gives access to additional career development options</w:t>
      </w:r>
      <w:r w:rsidR="00683896">
        <w:rPr>
          <w:rFonts w:ascii="Helvetica" w:hAnsi="Helvetica" w:cs="Helvetica"/>
          <w:sz w:val="22"/>
          <w:szCs w:val="22"/>
        </w:rPr>
        <w:t>, including</w:t>
      </w:r>
      <w:r w:rsidR="00302C43" w:rsidRPr="00224B29">
        <w:rPr>
          <w:rFonts w:ascii="Helvetica" w:hAnsi="Helvetica" w:cs="Helvetica"/>
          <w:sz w:val="22"/>
          <w:szCs w:val="22"/>
        </w:rPr>
        <w:t> </w:t>
      </w:r>
      <w:r w:rsidR="00683896">
        <w:rPr>
          <w:rFonts w:ascii="Helvetica" w:hAnsi="Helvetica" w:cs="Helvetica"/>
          <w:sz w:val="22"/>
          <w:szCs w:val="22"/>
        </w:rPr>
        <w:t>p</w:t>
      </w:r>
      <w:r w:rsidRPr="00224B29">
        <w:rPr>
          <w:rFonts w:ascii="Helvetica" w:hAnsi="Helvetica" w:cs="Helvetica"/>
          <w:sz w:val="22"/>
          <w:szCs w:val="22"/>
        </w:rPr>
        <w:t xml:space="preserve">rofessional </w:t>
      </w:r>
      <w:r w:rsidR="00683896">
        <w:rPr>
          <w:rFonts w:ascii="Helvetica" w:hAnsi="Helvetica" w:cs="Helvetica"/>
          <w:sz w:val="22"/>
          <w:szCs w:val="22"/>
        </w:rPr>
        <w:t>c</w:t>
      </w:r>
      <w:r w:rsidRPr="00224B29">
        <w:rPr>
          <w:rFonts w:ascii="Helvetica" w:hAnsi="Helvetica" w:cs="Helvetica"/>
          <w:sz w:val="22"/>
          <w:szCs w:val="22"/>
        </w:rPr>
        <w:t>ertifications</w:t>
      </w:r>
      <w:r w:rsidR="00302C43" w:rsidRPr="00224B29">
        <w:rPr>
          <w:rFonts w:ascii="Helvetica" w:hAnsi="Helvetica" w:cs="Helvetica"/>
          <w:sz w:val="22"/>
          <w:szCs w:val="22"/>
        </w:rPr>
        <w:t>, education, training and professional associations</w:t>
      </w:r>
      <w:r w:rsidR="00683896">
        <w:rPr>
          <w:rFonts w:ascii="Helvetica" w:hAnsi="Helvetica" w:cs="Helvetica"/>
          <w:sz w:val="22"/>
          <w:szCs w:val="22"/>
        </w:rPr>
        <w:t>,</w:t>
      </w:r>
      <w:r w:rsidR="00302C43" w:rsidRPr="00224B29">
        <w:rPr>
          <w:rFonts w:ascii="Helvetica" w:hAnsi="Helvetica" w:cs="Helvetica"/>
          <w:sz w:val="22"/>
          <w:szCs w:val="22"/>
        </w:rPr>
        <w:t xml:space="preserve"> </w:t>
      </w:r>
      <w:r w:rsidR="00683896">
        <w:rPr>
          <w:rFonts w:ascii="Helvetica" w:hAnsi="Helvetica" w:cs="Helvetica"/>
          <w:sz w:val="22"/>
          <w:szCs w:val="22"/>
        </w:rPr>
        <w:t xml:space="preserve">which provide </w:t>
      </w:r>
      <w:r w:rsidR="00302C43" w:rsidRPr="00224B29">
        <w:rPr>
          <w:rFonts w:ascii="Helvetica" w:hAnsi="Helvetica" w:cs="Helvetica"/>
          <w:sz w:val="22"/>
          <w:szCs w:val="22"/>
        </w:rPr>
        <w:t xml:space="preserve">opportunities for professional development and networking. </w:t>
      </w:r>
    </w:p>
    <w:p w14:paraId="132A1CFA" w14:textId="538F6463" w:rsidR="000E6DA1" w:rsidRDefault="00224B29" w:rsidP="00302C43">
      <w:pPr>
        <w:pStyle w:val="NormalWeb"/>
        <w:rPr>
          <w:rFonts w:ascii="Helvetica" w:hAnsi="Helvetica" w:cs="Helvetica"/>
          <w:sz w:val="22"/>
          <w:szCs w:val="22"/>
        </w:rPr>
      </w:pPr>
      <w:r w:rsidRPr="00224B29">
        <w:rPr>
          <w:noProof/>
          <w:sz w:val="22"/>
          <w:szCs w:val="22"/>
        </w:rPr>
        <mc:AlternateContent>
          <mc:Choice Requires="wps">
            <w:drawing>
              <wp:anchor distT="0" distB="0" distL="114300" distR="114300" simplePos="0" relativeHeight="251687936" behindDoc="0" locked="0" layoutInCell="1" allowOverlap="1" wp14:anchorId="745B0A02" wp14:editId="46449AD5">
                <wp:simplePos x="0" y="0"/>
                <wp:positionH relativeFrom="column">
                  <wp:posOffset>-102235</wp:posOffset>
                </wp:positionH>
                <wp:positionV relativeFrom="paragraph">
                  <wp:posOffset>655320</wp:posOffset>
                </wp:positionV>
                <wp:extent cx="1909621" cy="21050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909621" cy="2105025"/>
                        </a:xfrm>
                        <a:prstGeom prst="rect">
                          <a:avLst/>
                        </a:prstGeom>
                        <a:solidFill>
                          <a:schemeClr val="lt1"/>
                        </a:solidFill>
                        <a:ln w="6350">
                          <a:noFill/>
                        </a:ln>
                      </wps:spPr>
                      <wps:txbx>
                        <w:txbxContent>
                          <w:p w14:paraId="0CCD8477" w14:textId="3B30F5E3" w:rsidR="00734ACE" w:rsidRDefault="00A46425" w:rsidP="00734ACE">
                            <w:pPr>
                              <w:pStyle w:val="Contacts"/>
                              <w:spacing w:after="100"/>
                              <w:rPr>
                                <w:b/>
                              </w:rPr>
                            </w:pPr>
                            <w:r>
                              <w:t>Sandi Davies</w:t>
                            </w:r>
                            <w:r>
                              <w:br/>
                              <w:t>Executive Director</w:t>
                            </w:r>
                            <w:r>
                              <w:br/>
                              <w:t>1076 6</w:t>
                            </w:r>
                            <w:r w:rsidRPr="00A46425">
                              <w:rPr>
                                <w:vertAlign w:val="superscript"/>
                              </w:rPr>
                              <w:t>th</w:t>
                            </w:r>
                            <w:r>
                              <w:t xml:space="preserve"> Ave</w:t>
                            </w:r>
                            <w:r w:rsidR="00734ACE">
                              <w:t>nue N.</w:t>
                            </w:r>
                            <w:r w:rsidR="00734ACE">
                              <w:br/>
                              <w:t>Naples, FL 34102</w:t>
                            </w:r>
                            <w:r w:rsidR="00734ACE">
                              <w:br/>
                            </w:r>
                            <w:r w:rsidR="00734ACE">
                              <w:br/>
                            </w:r>
                            <w:r w:rsidR="00734ACE" w:rsidRPr="00734ACE">
                              <w:rPr>
                                <w:b/>
                              </w:rPr>
                              <w:t>The International Foundation for Protection Officers</w:t>
                            </w:r>
                          </w:p>
                          <w:p w14:paraId="0EA6EB1E" w14:textId="77777777" w:rsidR="00734ACE" w:rsidRDefault="00734ACE" w:rsidP="00734ACE">
                            <w:pPr>
                              <w:pStyle w:val="Contacts"/>
                              <w:spacing w:after="0"/>
                            </w:pPr>
                            <w:r>
                              <w:t>239.430.0534</w:t>
                            </w:r>
                          </w:p>
                          <w:p w14:paraId="756A52E6" w14:textId="04B552AA" w:rsidR="00A46425" w:rsidRDefault="00734ACE" w:rsidP="00734ACE">
                            <w:pPr>
                              <w:pStyle w:val="Contacts"/>
                              <w:spacing w:after="0"/>
                            </w:pPr>
                            <w:r>
                              <w:t>sandidavies@ifpo.org</w:t>
                            </w:r>
                            <w:r>
                              <w:br/>
                            </w:r>
                            <w:hyperlink r:id="rId12" w:history="1">
                              <w:r w:rsidRPr="0005378F">
                                <w:rPr>
                                  <w:rStyle w:val="Hyperlink"/>
                                </w:rPr>
                                <w:t>www.ifpo.org</w:t>
                              </w:r>
                            </w:hyperlink>
                            <w:r>
                              <w:br/>
                            </w:r>
                          </w:p>
                          <w:p w14:paraId="00507DD8" w14:textId="19FBD12D" w:rsidR="00A46425" w:rsidRPr="00A46425" w:rsidRDefault="00A46425" w:rsidP="00A46425"/>
                        </w:txbxContent>
                      </wps:txbx>
                      <wps:bodyPr rot="0" spcFirstLastPara="0" vertOverflow="overflow" horzOverflow="overflow" vert="horz" wrap="square" lIns="91440" tIns="90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B0A02" id="Text Box 23" o:spid="_x0000_s1027" type="#_x0000_t202" style="position:absolute;left:0;text-align:left;margin-left:-8.05pt;margin-top:51.6pt;width:150.35pt;height:165.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" fillcolor="white [3201]" stroked="f" strokeweight=".5pt">
                <v:textbox inset=",2.5mm">
                  <w:txbxContent>
                    <w:p w14:paraId="0CCD8477" w14:textId="3B30F5E3" w:rsidR="00734ACE" w:rsidRDefault="00A46425" w:rsidP="00734ACE">
                      <w:pPr>
                        <w:pStyle w:val="Contacts"/>
                        <w:spacing w:after="100"/>
                        <w:rPr>
                          <w:b/>
                        </w:rPr>
                      </w:pPr>
                      <w:r>
                        <w:t>Sandi Davies</w:t>
                      </w:r>
                      <w:r>
                        <w:br/>
                        <w:t>Executive Director</w:t>
                      </w:r>
                      <w:r>
                        <w:br/>
                        <w:t>1076 6</w:t>
                      </w:r>
                      <w:r w:rsidRPr="00A46425">
                        <w:rPr>
                          <w:vertAlign w:val="superscript"/>
                        </w:rPr>
                        <w:t>th</w:t>
                      </w:r>
                      <w:r>
                        <w:t xml:space="preserve"> Ave</w:t>
                      </w:r>
                      <w:r w:rsidR="00734ACE">
                        <w:t>nue N.</w:t>
                      </w:r>
                      <w:r w:rsidR="00734ACE">
                        <w:br/>
                        <w:t>Naples, FL 34102</w:t>
                      </w:r>
                      <w:r w:rsidR="00734ACE">
                        <w:br/>
                      </w:r>
                      <w:r w:rsidR="00734ACE">
                        <w:br/>
                      </w:r>
                      <w:r w:rsidR="00734ACE" w:rsidRPr="00734ACE">
                        <w:rPr>
                          <w:b/>
                        </w:rPr>
                        <w:t>The International Foundation for Protection Officers</w:t>
                      </w:r>
                    </w:p>
                    <w:p w14:paraId="0EA6EB1E" w14:textId="77777777" w:rsidR="00734ACE" w:rsidRDefault="00734ACE" w:rsidP="00734ACE">
                      <w:pPr>
                        <w:pStyle w:val="Contacts"/>
                        <w:spacing w:after="0"/>
                      </w:pPr>
                      <w:r>
                        <w:t>239.430.0534</w:t>
                      </w:r>
                    </w:p>
                    <w:p w14:paraId="756A52E6" w14:textId="04B552AA" w:rsidR="00A46425" w:rsidRDefault="00734ACE" w:rsidP="00734ACE">
                      <w:pPr>
                        <w:pStyle w:val="Contacts"/>
                        <w:spacing w:after="0"/>
                      </w:pPr>
                      <w:r>
                        <w:t>sandidavies@ifpo.org</w:t>
                      </w:r>
                      <w:r>
                        <w:br/>
                      </w:r>
                      <w:hyperlink r:id="rId13" w:history="1">
                        <w:r w:rsidRPr="0005378F">
                          <w:rPr>
                            <w:rStyle w:val="Hyperlink"/>
                          </w:rPr>
                          <w:t>www.ifpo.org</w:t>
                        </w:r>
                      </w:hyperlink>
                      <w:r>
                        <w:br/>
                      </w:r>
                    </w:p>
                    <w:p w14:paraId="00507DD8" w14:textId="19FBD12D" w:rsidR="00A46425" w:rsidRPr="00A46425" w:rsidRDefault="00A46425" w:rsidP="00A46425"/>
                  </w:txbxContent>
                </v:textbox>
              </v:shape>
            </w:pict>
          </mc:Fallback>
        </mc:AlternateContent>
      </w:r>
      <w:r w:rsidR="00302C43" w:rsidRPr="00224B29">
        <w:rPr>
          <w:rFonts w:ascii="Helvetica" w:hAnsi="Helvetica" w:cs="Helvetica"/>
          <w:sz w:val="22"/>
          <w:szCs w:val="22"/>
        </w:rPr>
        <w:t>The International Foundation for Protection Officers is a nonprofit educational entity dedicated to meeting the professional development needs of security personnel. It offers professional certification processes, certificate programs, an extensive menu of discounts on Foundation programs as well as those of IFP</w:t>
      </w:r>
      <w:r w:rsidRPr="00224B29">
        <w:rPr>
          <w:rFonts w:ascii="Helvetica" w:hAnsi="Helvetica" w:cs="Helvetica"/>
          <w:sz w:val="22"/>
          <w:szCs w:val="22"/>
        </w:rPr>
        <w:t xml:space="preserve">O </w:t>
      </w:r>
      <w:r w:rsidR="00302C43" w:rsidRPr="00224B29">
        <w:rPr>
          <w:rFonts w:ascii="Helvetica" w:hAnsi="Helvetica" w:cs="Helvetica"/>
          <w:sz w:val="22"/>
          <w:szCs w:val="22"/>
        </w:rPr>
        <w:t>affiliates. Membership is available for individuals and organizations.</w:t>
      </w:r>
    </w:p>
    <w:p w14:paraId="57C12C76" w14:textId="1461D5C0" w:rsidR="00224B29" w:rsidRPr="00224B29" w:rsidRDefault="00224B29" w:rsidP="00302C43">
      <w:pPr>
        <w:pStyle w:val="NormalWeb"/>
        <w:rPr>
          <w:rFonts w:ascii="Helvetica" w:hAnsi="Helvetica" w:cs="Helvetica"/>
          <w:sz w:val="22"/>
          <w:szCs w:val="22"/>
        </w:rPr>
      </w:pPr>
      <w:r>
        <w:rPr>
          <w:rFonts w:ascii="Helvetica" w:hAnsi="Helvetica" w:cs="Helvetica"/>
          <w:sz w:val="22"/>
          <w:szCs w:val="22"/>
        </w:rPr>
        <w:t>_________________________________________________________</w:t>
      </w:r>
    </w:p>
    <w:p w14:paraId="6AAC89F0" w14:textId="40693720" w:rsidR="0048741D" w:rsidRPr="00224B29" w:rsidRDefault="0048741D" w:rsidP="007F2818">
      <w:pPr>
        <w:pStyle w:val="Heading1"/>
        <w:ind w:left="3542"/>
        <w:rPr>
          <w:sz w:val="22"/>
          <w:szCs w:val="22"/>
        </w:rPr>
      </w:pPr>
      <w:r w:rsidRPr="00224B29">
        <w:rPr>
          <w:sz w:val="22"/>
          <w:szCs w:val="22"/>
        </w:rPr>
        <w:t>THE INTERNATIONAL FOUNDATION FOR PROTECTION OFFICERS:</w:t>
      </w:r>
    </w:p>
    <w:p w14:paraId="65F9053F" w14:textId="4922A7F1" w:rsidR="00317ACB" w:rsidRPr="00224B29" w:rsidRDefault="0048741D" w:rsidP="00CE3745">
      <w:r w:rsidRPr="00224B29">
        <w:t xml:space="preserve">Mission Statement:  The International Foundation for Protection Officer is committed to the support and professional development of protection officers.  Through advocacy; promoting training standards; and providing accessible training, education and certification opportunities; we seek to enhance the professional standing of protection officers, as well as increase and diversify the value of the vital services they provide. </w:t>
      </w:r>
    </w:p>
    <w:sectPr w:rsidR="00317ACB" w:rsidRPr="00224B29" w:rsidSect="001F6623">
      <w:headerReference w:type="default" r:id="rId14"/>
      <w:headerReference w:type="first" r:id="rId15"/>
      <w:pgSz w:w="12240" w:h="15840" w:code="1"/>
      <w:pgMar w:top="360" w:right="720" w:bottom="720" w:left="720" w:header="360"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B56EF" w14:textId="77777777" w:rsidR="00A62991" w:rsidRDefault="00A62991" w:rsidP="001A0130">
      <w:pPr>
        <w:spacing w:after="0" w:line="240" w:lineRule="auto"/>
      </w:pPr>
      <w:r>
        <w:separator/>
      </w:r>
    </w:p>
  </w:endnote>
  <w:endnote w:type="continuationSeparator" w:id="0">
    <w:p w14:paraId="3DEEAA14" w14:textId="77777777" w:rsidR="00A62991" w:rsidRDefault="00A62991"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1EB13" w14:textId="77777777" w:rsidR="00A62991" w:rsidRDefault="00A62991" w:rsidP="001A0130">
      <w:pPr>
        <w:spacing w:after="0" w:line="240" w:lineRule="auto"/>
      </w:pPr>
      <w:r>
        <w:separator/>
      </w:r>
    </w:p>
  </w:footnote>
  <w:footnote w:type="continuationSeparator" w:id="0">
    <w:p w14:paraId="636BC03B" w14:textId="77777777" w:rsidR="00A62991" w:rsidRDefault="00A62991"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1C2D" w14:textId="77777777" w:rsidR="001A0130" w:rsidRDefault="00E84C68">
    <w:pPr>
      <w:pStyle w:val="Header"/>
    </w:pPr>
    <w:r>
      <w:rPr>
        <w:noProof/>
      </w:rPr>
      <mc:AlternateContent>
        <mc:Choice Requires="wps">
          <w:drawing>
            <wp:anchor distT="0" distB="0" distL="114300" distR="114300" simplePos="0" relativeHeight="251649024" behindDoc="1" locked="0" layoutInCell="1" allowOverlap="1" wp14:anchorId="7D645BE9" wp14:editId="0E26F488">
              <wp:simplePos x="0" y="0"/>
              <wp:positionH relativeFrom="page">
                <wp:align>center</wp:align>
              </wp:positionH>
              <wp:positionV relativeFrom="page">
                <wp:align>top</wp:align>
              </wp:positionV>
              <wp:extent cx="7287768" cy="9820656"/>
              <wp:effectExtent l="0" t="0" r="8890" b="9525"/>
              <wp:wrapNone/>
              <wp:docPr id="3" name="Rectangle 3">
                <a:extLst xmlns:a="http://schemas.openxmlformats.org/drawingml/2006/main">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7768" cy="982065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61E6203" id="Rectangle 3" o:spid="_x0000_s1026" style="position:absolute;margin-left:0;margin-top:0;width:573.85pt;height:773.3pt;z-index:-25166745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" fillcolor="#f2f2f2 [3052]"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2789" w14:textId="77777777" w:rsidR="00E84C68" w:rsidRDefault="00E474DC">
    <w:pPr>
      <w:pStyle w:val="Header"/>
    </w:pPr>
    <w:r>
      <w:rPr>
        <w:noProof/>
      </w:rPr>
      <mc:AlternateContent>
        <mc:Choice Requires="wpg">
          <w:drawing>
            <wp:anchor distT="0" distB="0" distL="114300" distR="114300" simplePos="0" relativeHeight="251662336" behindDoc="0" locked="0" layoutInCell="1" allowOverlap="1" wp14:anchorId="077FB4B1" wp14:editId="49438F04">
              <wp:simplePos x="0" y="0"/>
              <wp:positionH relativeFrom="page">
                <wp:align>center</wp:align>
              </wp:positionH>
              <mc:AlternateContent>
                <mc:Choice Requires="wp14">
                  <wp:positionV relativeFrom="page">
                    <wp14:pctPosVOffset>2500</wp14:pctPosVOffset>
                  </wp:positionV>
                </mc:Choice>
                <mc:Fallback>
                  <wp:positionV relativeFrom="page">
                    <wp:posOffset>251460</wp:posOffset>
                  </wp:positionV>
                </mc:Fallback>
              </mc:AlternateContent>
              <wp:extent cx="7296912" cy="9573768"/>
              <wp:effectExtent l="0" t="0" r="0" b="889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9573768"/>
                        <a:chOff x="0" y="0"/>
                        <a:chExt cx="7299325" cy="9805876"/>
                      </a:xfrm>
                    </wpg:grpSpPr>
                    <wps:wsp>
                      <wps:cNvPr id="33" name="Rectangle 33">
                        <a:extLst>
                          <a:ext uri="{C183D7F6-B498-43B3-948B-1728B52AA6E4}">
                            <adec:decorative xmlns:adec="http://schemas.microsoft.com/office/drawing/2017/decorative" val="1"/>
                          </a:ext>
                        </a:extLst>
                      </wps:cNvPr>
                      <wps:cNvSpPr/>
                      <wps:spPr>
                        <a:xfrm>
                          <a:off x="9525" y="1257300"/>
                          <a:ext cx="7289800" cy="854857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a:extLst>
                          <a:ext uri="{C183D7F6-B498-43B3-948B-1728B52AA6E4}">
                            <adec:decorative xmlns:adec="http://schemas.microsoft.com/office/drawing/2017/decorative" val="1"/>
                          </a:ext>
                        </a:extLst>
                      </wps:cNvPr>
                      <wps:cNvSpPr/>
                      <wps:spPr>
                        <a:xfrm>
                          <a:off x="6924675" y="57150"/>
                          <a:ext cx="324484" cy="32455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165" cy="1258570"/>
                        </a:xfrm>
                        <a:prstGeom prst="snip1Rect">
                          <a:avLst>
                            <a:gd name="adj" fmla="val 31795"/>
                          </a:avLst>
                        </a:prstGeom>
                      </pic:spPr>
                    </pic:pic>
                    <wps:wsp>
                      <wps:cNvPr id="36" name="Oval 36">
                        <a:extLst>
                          <a:ext uri="{C183D7F6-B498-43B3-948B-1728B52AA6E4}">
                            <adec:decorative xmlns:adec="http://schemas.microsoft.com/office/drawing/2017/decorative" val="1"/>
                          </a:ext>
                        </a:extLst>
                      </wps:cNvPr>
                      <wps:cNvSpPr/>
                      <wps:spPr>
                        <a:xfrm>
                          <a:off x="209550" y="333375"/>
                          <a:ext cx="644418" cy="644412"/>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Graphic 8" descr="Icon Email"/>
                      <wps:cNvSpPr>
                        <a:spLocks noChangeAspect="1"/>
                      </wps:cNvSpPr>
                      <wps:spPr>
                        <a:xfrm>
                          <a:off x="352425" y="457200"/>
                          <a:ext cx="356170" cy="360000"/>
                        </a:xfrm>
                        <a:custGeom>
                          <a:avLst/>
                          <a:gdLst>
                            <a:gd name="connsiteX0" fmla="*/ 91154 w 885825"/>
                            <a:gd name="connsiteY0" fmla="*/ 897636 h 895350"/>
                            <a:gd name="connsiteX1" fmla="*/ 799433 w 885825"/>
                            <a:gd name="connsiteY1" fmla="*/ 897636 h 895350"/>
                            <a:gd name="connsiteX2" fmla="*/ 883444 w 885825"/>
                            <a:gd name="connsiteY2" fmla="*/ 813530 h 895350"/>
                            <a:gd name="connsiteX3" fmla="*/ 883444 w 885825"/>
                            <a:gd name="connsiteY3" fmla="*/ 363760 h 895350"/>
                            <a:gd name="connsiteX4" fmla="*/ 874967 w 885825"/>
                            <a:gd name="connsiteY4" fmla="*/ 345567 h 895350"/>
                            <a:gd name="connsiteX5" fmla="*/ 757714 w 885825"/>
                            <a:gd name="connsiteY5" fmla="*/ 246507 h 895350"/>
                            <a:gd name="connsiteX6" fmla="*/ 757714 w 885825"/>
                            <a:gd name="connsiteY6" fmla="*/ 73819 h 895350"/>
                            <a:gd name="connsiteX7" fmla="*/ 691039 w 885825"/>
                            <a:gd name="connsiteY7" fmla="*/ 7144 h 895350"/>
                            <a:gd name="connsiteX8" fmla="*/ 204216 w 885825"/>
                            <a:gd name="connsiteY8" fmla="*/ 7144 h 895350"/>
                            <a:gd name="connsiteX9" fmla="*/ 137541 w 885825"/>
                            <a:gd name="connsiteY9" fmla="*/ 73819 h 895350"/>
                            <a:gd name="connsiteX10" fmla="*/ 137541 w 885825"/>
                            <a:gd name="connsiteY10" fmla="*/ 242888 h 895350"/>
                            <a:gd name="connsiteX11" fmla="*/ 15621 w 885825"/>
                            <a:gd name="connsiteY11" fmla="*/ 345567 h 895350"/>
                            <a:gd name="connsiteX12" fmla="*/ 7144 w 885825"/>
                            <a:gd name="connsiteY12" fmla="*/ 363760 h 895350"/>
                            <a:gd name="connsiteX13" fmla="*/ 7144 w 885825"/>
                            <a:gd name="connsiteY13" fmla="*/ 813530 h 895350"/>
                            <a:gd name="connsiteX14" fmla="*/ 91154 w 885825"/>
                            <a:gd name="connsiteY14" fmla="*/ 897636 h 895350"/>
                            <a:gd name="connsiteX15" fmla="*/ 799338 w 885825"/>
                            <a:gd name="connsiteY15" fmla="*/ 850011 h 895350"/>
                            <a:gd name="connsiteX16" fmla="*/ 91154 w 885825"/>
                            <a:gd name="connsiteY16" fmla="*/ 850011 h 895350"/>
                            <a:gd name="connsiteX17" fmla="*/ 54769 w 885825"/>
                            <a:gd name="connsiteY17" fmla="*/ 813530 h 895350"/>
                            <a:gd name="connsiteX18" fmla="*/ 54769 w 885825"/>
                            <a:gd name="connsiteY18" fmla="*/ 409194 h 895350"/>
                            <a:gd name="connsiteX19" fmla="*/ 326231 w 885825"/>
                            <a:gd name="connsiteY19" fmla="*/ 601218 h 895350"/>
                            <a:gd name="connsiteX20" fmla="*/ 133541 w 885825"/>
                            <a:gd name="connsiteY20" fmla="*/ 748665 h 895350"/>
                            <a:gd name="connsiteX21" fmla="*/ 128778 w 885825"/>
                            <a:gd name="connsiteY21" fmla="*/ 782003 h 895350"/>
                            <a:gd name="connsiteX22" fmla="*/ 162116 w 885825"/>
                            <a:gd name="connsiteY22" fmla="*/ 786765 h 895350"/>
                            <a:gd name="connsiteX23" fmla="*/ 366998 w 885825"/>
                            <a:gd name="connsiteY23" fmla="*/ 629984 h 895350"/>
                            <a:gd name="connsiteX24" fmla="*/ 433673 w 885825"/>
                            <a:gd name="connsiteY24" fmla="*/ 677609 h 895350"/>
                            <a:gd name="connsiteX25" fmla="*/ 461200 w 885825"/>
                            <a:gd name="connsiteY25" fmla="*/ 677609 h 895350"/>
                            <a:gd name="connsiteX26" fmla="*/ 527876 w 885825"/>
                            <a:gd name="connsiteY26" fmla="*/ 629984 h 895350"/>
                            <a:gd name="connsiteX27" fmla="*/ 732854 w 885825"/>
                            <a:gd name="connsiteY27" fmla="*/ 786479 h 895350"/>
                            <a:gd name="connsiteX28" fmla="*/ 766191 w 885825"/>
                            <a:gd name="connsiteY28" fmla="*/ 781717 h 895350"/>
                            <a:gd name="connsiteX29" fmla="*/ 761429 w 885825"/>
                            <a:gd name="connsiteY29" fmla="*/ 748379 h 895350"/>
                            <a:gd name="connsiteX30" fmla="*/ 569119 w 885825"/>
                            <a:gd name="connsiteY30" fmla="*/ 601218 h 895350"/>
                            <a:gd name="connsiteX31" fmla="*/ 835819 w 885825"/>
                            <a:gd name="connsiteY31" fmla="*/ 412623 h 895350"/>
                            <a:gd name="connsiteX32" fmla="*/ 835819 w 885825"/>
                            <a:gd name="connsiteY32" fmla="*/ 813626 h 895350"/>
                            <a:gd name="connsiteX33" fmla="*/ 799433 w 885825"/>
                            <a:gd name="connsiteY33" fmla="*/ 850011 h 895350"/>
                            <a:gd name="connsiteX34" fmla="*/ 822484 w 885825"/>
                            <a:gd name="connsiteY34" fmla="*/ 363665 h 895350"/>
                            <a:gd name="connsiteX35" fmla="*/ 757714 w 885825"/>
                            <a:gd name="connsiteY35" fmla="*/ 409480 h 895350"/>
                            <a:gd name="connsiteX36" fmla="*/ 757714 w 885825"/>
                            <a:gd name="connsiteY36" fmla="*/ 308800 h 895350"/>
                            <a:gd name="connsiteX37" fmla="*/ 204216 w 885825"/>
                            <a:gd name="connsiteY37" fmla="*/ 54864 h 895350"/>
                            <a:gd name="connsiteX38" fmla="*/ 691134 w 885825"/>
                            <a:gd name="connsiteY38" fmla="*/ 54864 h 895350"/>
                            <a:gd name="connsiteX39" fmla="*/ 710184 w 885825"/>
                            <a:gd name="connsiteY39" fmla="*/ 73914 h 895350"/>
                            <a:gd name="connsiteX40" fmla="*/ 710184 w 885825"/>
                            <a:gd name="connsiteY40" fmla="*/ 442913 h 895350"/>
                            <a:gd name="connsiteX41" fmla="*/ 447675 w 885825"/>
                            <a:gd name="connsiteY41" fmla="*/ 628745 h 895350"/>
                            <a:gd name="connsiteX42" fmla="*/ 185261 w 885825"/>
                            <a:gd name="connsiteY42" fmla="*/ 442913 h 895350"/>
                            <a:gd name="connsiteX43" fmla="*/ 185261 w 885825"/>
                            <a:gd name="connsiteY43" fmla="*/ 73819 h 895350"/>
                            <a:gd name="connsiteX44" fmla="*/ 204216 w 885825"/>
                            <a:gd name="connsiteY44" fmla="*/ 54864 h 895350"/>
                            <a:gd name="connsiteX45" fmla="*/ 137541 w 885825"/>
                            <a:gd name="connsiteY45" fmla="*/ 409480 h 895350"/>
                            <a:gd name="connsiteX46" fmla="*/ 70104 w 885825"/>
                            <a:gd name="connsiteY46" fmla="*/ 361855 h 895350"/>
                            <a:gd name="connsiteX47" fmla="*/ 137541 w 885825"/>
                            <a:gd name="connsiteY47" fmla="*/ 304705 h 895350"/>
                            <a:gd name="connsiteX48" fmla="*/ 445294 w 885825"/>
                            <a:gd name="connsiteY48" fmla="*/ 506444 h 895350"/>
                            <a:gd name="connsiteX49" fmla="*/ 451390 w 885825"/>
                            <a:gd name="connsiteY49" fmla="*/ 506444 h 895350"/>
                            <a:gd name="connsiteX50" fmla="*/ 475202 w 885825"/>
                            <a:gd name="connsiteY50" fmla="*/ 482632 h 895350"/>
                            <a:gd name="connsiteX51" fmla="*/ 451390 w 885825"/>
                            <a:gd name="connsiteY51" fmla="*/ 458819 h 895350"/>
                            <a:gd name="connsiteX52" fmla="*/ 445294 w 885825"/>
                            <a:gd name="connsiteY52" fmla="*/ 458819 h 895350"/>
                            <a:gd name="connsiteX53" fmla="*/ 293465 w 885825"/>
                            <a:gd name="connsiteY53" fmla="*/ 306991 h 895350"/>
                            <a:gd name="connsiteX54" fmla="*/ 445294 w 885825"/>
                            <a:gd name="connsiteY54" fmla="*/ 155162 h 895350"/>
                            <a:gd name="connsiteX55" fmla="*/ 597122 w 885825"/>
                            <a:gd name="connsiteY55" fmla="*/ 306991 h 895350"/>
                            <a:gd name="connsiteX56" fmla="*/ 597122 w 885825"/>
                            <a:gd name="connsiteY56" fmla="*/ 347663 h 895350"/>
                            <a:gd name="connsiteX57" fmla="*/ 569004 w 885825"/>
                            <a:gd name="connsiteY57" fmla="*/ 372599 h 895350"/>
                            <a:gd name="connsiteX58" fmla="*/ 544068 w 885825"/>
                            <a:gd name="connsiteY58" fmla="*/ 347663 h 895350"/>
                            <a:gd name="connsiteX59" fmla="*/ 544068 w 885825"/>
                            <a:gd name="connsiteY59" fmla="*/ 306991 h 895350"/>
                            <a:gd name="connsiteX60" fmla="*/ 445656 w 885825"/>
                            <a:gd name="connsiteY60" fmla="*/ 207288 h 895350"/>
                            <a:gd name="connsiteX61" fmla="*/ 345952 w 885825"/>
                            <a:gd name="connsiteY61" fmla="*/ 305700 h 895350"/>
                            <a:gd name="connsiteX62" fmla="*/ 444365 w 885825"/>
                            <a:gd name="connsiteY62" fmla="*/ 405403 h 895350"/>
                            <a:gd name="connsiteX63" fmla="*/ 505968 w 885825"/>
                            <a:gd name="connsiteY63" fmla="*/ 384429 h 895350"/>
                            <a:gd name="connsiteX64" fmla="*/ 606816 w 885825"/>
                            <a:gd name="connsiteY64" fmla="*/ 412935 h 895350"/>
                            <a:gd name="connsiteX65" fmla="*/ 644747 w 885825"/>
                            <a:gd name="connsiteY65" fmla="*/ 347663 h 895350"/>
                            <a:gd name="connsiteX66" fmla="*/ 644747 w 885825"/>
                            <a:gd name="connsiteY66" fmla="*/ 306991 h 895350"/>
                            <a:gd name="connsiteX67" fmla="*/ 445294 w 885825"/>
                            <a:gd name="connsiteY67" fmla="*/ 107537 h 895350"/>
                            <a:gd name="connsiteX68" fmla="*/ 245840 w 885825"/>
                            <a:gd name="connsiteY68" fmla="*/ 306991 h 895350"/>
                            <a:gd name="connsiteX69" fmla="*/ 445294 w 885825"/>
                            <a:gd name="connsiteY69" fmla="*/ 506444 h 895350"/>
                            <a:gd name="connsiteX70" fmla="*/ 445294 w 885825"/>
                            <a:gd name="connsiteY70" fmla="*/ 358140 h 895350"/>
                            <a:gd name="connsiteX71" fmla="*/ 394145 w 885825"/>
                            <a:gd name="connsiteY71" fmla="*/ 306991 h 895350"/>
                            <a:gd name="connsiteX72" fmla="*/ 445294 w 885825"/>
                            <a:gd name="connsiteY72" fmla="*/ 255842 h 895350"/>
                            <a:gd name="connsiteX73" fmla="*/ 496443 w 885825"/>
                            <a:gd name="connsiteY73" fmla="*/ 306991 h 895350"/>
                            <a:gd name="connsiteX74" fmla="*/ 445294 w 885825"/>
                            <a:gd name="connsiteY74" fmla="*/ 35814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885825" h="895350">
                              <a:moveTo>
                                <a:pt x="91154" y="897636"/>
                              </a:moveTo>
                              <a:lnTo>
                                <a:pt x="799433" y="897636"/>
                              </a:lnTo>
                              <a:cubicBezTo>
                                <a:pt x="845847" y="897584"/>
                                <a:pt x="883444" y="859944"/>
                                <a:pt x="883444" y="813530"/>
                              </a:cubicBezTo>
                              <a:lnTo>
                                <a:pt x="883444" y="363760"/>
                              </a:lnTo>
                              <a:cubicBezTo>
                                <a:pt x="883436" y="356743"/>
                                <a:pt x="880335" y="350086"/>
                                <a:pt x="874967" y="345567"/>
                              </a:cubicBezTo>
                              <a:lnTo>
                                <a:pt x="757714" y="246507"/>
                              </a:lnTo>
                              <a:lnTo>
                                <a:pt x="757714" y="73819"/>
                              </a:lnTo>
                              <a:cubicBezTo>
                                <a:pt x="757714" y="36995"/>
                                <a:pt x="727862" y="7144"/>
                                <a:pt x="691039" y="7144"/>
                              </a:cubicBezTo>
                              <a:lnTo>
                                <a:pt x="204216" y="7144"/>
                              </a:lnTo>
                              <a:cubicBezTo>
                                <a:pt x="167392" y="7144"/>
                                <a:pt x="137541" y="36995"/>
                                <a:pt x="137541" y="73819"/>
                              </a:cubicBezTo>
                              <a:lnTo>
                                <a:pt x="137541" y="242888"/>
                              </a:lnTo>
                              <a:lnTo>
                                <a:pt x="15621" y="345567"/>
                              </a:lnTo>
                              <a:cubicBezTo>
                                <a:pt x="10253" y="350086"/>
                                <a:pt x="7151" y="356743"/>
                                <a:pt x="7144" y="363760"/>
                              </a:cubicBezTo>
                              <a:lnTo>
                                <a:pt x="7144" y="813530"/>
                              </a:lnTo>
                              <a:cubicBezTo>
                                <a:pt x="7144" y="859944"/>
                                <a:pt x="44741" y="897584"/>
                                <a:pt x="91154" y="897636"/>
                              </a:cubicBezTo>
                              <a:close/>
                              <a:moveTo>
                                <a:pt x="799338" y="850011"/>
                              </a:moveTo>
                              <a:lnTo>
                                <a:pt x="91154" y="850011"/>
                              </a:lnTo>
                              <a:cubicBezTo>
                                <a:pt x="71044" y="849959"/>
                                <a:pt x="54769" y="833640"/>
                                <a:pt x="54769" y="813530"/>
                              </a:cubicBezTo>
                              <a:lnTo>
                                <a:pt x="54769" y="409194"/>
                              </a:lnTo>
                              <a:lnTo>
                                <a:pt x="326231" y="601218"/>
                              </a:lnTo>
                              <a:lnTo>
                                <a:pt x="133541" y="748665"/>
                              </a:lnTo>
                              <a:cubicBezTo>
                                <a:pt x="123019" y="756556"/>
                                <a:pt x="120887" y="771481"/>
                                <a:pt x="128778" y="782003"/>
                              </a:cubicBezTo>
                              <a:cubicBezTo>
                                <a:pt x="136669" y="792524"/>
                                <a:pt x="151594" y="794656"/>
                                <a:pt x="162116" y="786765"/>
                              </a:cubicBezTo>
                              <a:lnTo>
                                <a:pt x="366998" y="629984"/>
                              </a:lnTo>
                              <a:lnTo>
                                <a:pt x="433673" y="677609"/>
                              </a:lnTo>
                              <a:cubicBezTo>
                                <a:pt x="441919" y="683449"/>
                                <a:pt x="452954" y="683449"/>
                                <a:pt x="461200" y="677609"/>
                              </a:cubicBezTo>
                              <a:lnTo>
                                <a:pt x="527876" y="629984"/>
                              </a:lnTo>
                              <a:lnTo>
                                <a:pt x="732854" y="786479"/>
                              </a:lnTo>
                              <a:cubicBezTo>
                                <a:pt x="743375" y="794370"/>
                                <a:pt x="758301" y="792238"/>
                                <a:pt x="766191" y="781717"/>
                              </a:cubicBezTo>
                              <a:cubicBezTo>
                                <a:pt x="774082" y="771195"/>
                                <a:pt x="771950" y="756270"/>
                                <a:pt x="761429" y="748379"/>
                              </a:cubicBezTo>
                              <a:lnTo>
                                <a:pt x="569119" y="601218"/>
                              </a:lnTo>
                              <a:lnTo>
                                <a:pt x="835819" y="412623"/>
                              </a:lnTo>
                              <a:lnTo>
                                <a:pt x="835819" y="813626"/>
                              </a:lnTo>
                              <a:cubicBezTo>
                                <a:pt x="835766" y="833698"/>
                                <a:pt x="819506" y="849959"/>
                                <a:pt x="799433" y="850011"/>
                              </a:cubicBezTo>
                              <a:close/>
                              <a:moveTo>
                                <a:pt x="822484" y="363665"/>
                              </a:moveTo>
                              <a:lnTo>
                                <a:pt x="757714" y="409480"/>
                              </a:lnTo>
                              <a:lnTo>
                                <a:pt x="757714" y="308800"/>
                              </a:lnTo>
                              <a:close/>
                              <a:moveTo>
                                <a:pt x="204216" y="54864"/>
                              </a:moveTo>
                              <a:lnTo>
                                <a:pt x="691134" y="54864"/>
                              </a:lnTo>
                              <a:cubicBezTo>
                                <a:pt x="701655" y="54864"/>
                                <a:pt x="710184" y="63393"/>
                                <a:pt x="710184" y="73914"/>
                              </a:cubicBezTo>
                              <a:lnTo>
                                <a:pt x="710184" y="442913"/>
                              </a:lnTo>
                              <a:lnTo>
                                <a:pt x="447675" y="628745"/>
                              </a:lnTo>
                              <a:lnTo>
                                <a:pt x="185261" y="442913"/>
                              </a:lnTo>
                              <a:lnTo>
                                <a:pt x="185261" y="73819"/>
                              </a:lnTo>
                              <a:cubicBezTo>
                                <a:pt x="185314" y="63372"/>
                                <a:pt x="193769" y="54916"/>
                                <a:pt x="204216" y="54864"/>
                              </a:cubicBezTo>
                              <a:close/>
                              <a:moveTo>
                                <a:pt x="137541" y="409480"/>
                              </a:moveTo>
                              <a:lnTo>
                                <a:pt x="70104" y="361855"/>
                              </a:lnTo>
                              <a:lnTo>
                                <a:pt x="137541" y="304705"/>
                              </a:lnTo>
                              <a:close/>
                              <a:moveTo>
                                <a:pt x="445294" y="506444"/>
                              </a:moveTo>
                              <a:lnTo>
                                <a:pt x="451390" y="506444"/>
                              </a:lnTo>
                              <a:cubicBezTo>
                                <a:pt x="464541" y="506444"/>
                                <a:pt x="475202" y="495783"/>
                                <a:pt x="475202" y="482632"/>
                              </a:cubicBezTo>
                              <a:cubicBezTo>
                                <a:pt x="475202" y="469481"/>
                                <a:pt x="464541" y="458819"/>
                                <a:pt x="451390" y="458819"/>
                              </a:cubicBezTo>
                              <a:lnTo>
                                <a:pt x="445294" y="458819"/>
                              </a:lnTo>
                              <a:cubicBezTo>
                                <a:pt x="361441" y="458819"/>
                                <a:pt x="293465" y="390843"/>
                                <a:pt x="293465" y="306991"/>
                              </a:cubicBezTo>
                              <a:cubicBezTo>
                                <a:pt x="293465" y="223138"/>
                                <a:pt x="361441" y="155162"/>
                                <a:pt x="445294" y="155162"/>
                              </a:cubicBezTo>
                              <a:cubicBezTo>
                                <a:pt x="529146" y="155162"/>
                                <a:pt x="597122" y="223138"/>
                                <a:pt x="597122" y="306991"/>
                              </a:cubicBezTo>
                              <a:lnTo>
                                <a:pt x="597122" y="347663"/>
                              </a:lnTo>
                              <a:cubicBezTo>
                                <a:pt x="596244" y="362313"/>
                                <a:pt x="583656" y="373478"/>
                                <a:pt x="569004" y="372599"/>
                              </a:cubicBezTo>
                              <a:cubicBezTo>
                                <a:pt x="555580" y="371795"/>
                                <a:pt x="544873" y="361087"/>
                                <a:pt x="544068" y="347663"/>
                              </a:cubicBezTo>
                              <a:lnTo>
                                <a:pt x="544068" y="306991"/>
                              </a:lnTo>
                              <a:cubicBezTo>
                                <a:pt x="544424" y="252283"/>
                                <a:pt x="500364" y="207644"/>
                                <a:pt x="445656" y="207288"/>
                              </a:cubicBezTo>
                              <a:cubicBezTo>
                                <a:pt x="390947" y="206932"/>
                                <a:pt x="346308" y="250992"/>
                                <a:pt x="345952" y="305700"/>
                              </a:cubicBezTo>
                              <a:cubicBezTo>
                                <a:pt x="345596" y="360409"/>
                                <a:pt x="389656" y="405047"/>
                                <a:pt x="444365" y="405403"/>
                              </a:cubicBezTo>
                              <a:cubicBezTo>
                                <a:pt x="466675" y="405549"/>
                                <a:pt x="488382" y="398158"/>
                                <a:pt x="505968" y="384429"/>
                              </a:cubicBezTo>
                              <a:cubicBezTo>
                                <a:pt x="525945" y="420150"/>
                                <a:pt x="571096" y="432912"/>
                                <a:pt x="606816" y="412935"/>
                              </a:cubicBezTo>
                              <a:cubicBezTo>
                                <a:pt x="630426" y="399732"/>
                                <a:pt x="644964" y="374713"/>
                                <a:pt x="644747" y="347663"/>
                              </a:cubicBezTo>
                              <a:lnTo>
                                <a:pt x="644747" y="306991"/>
                              </a:lnTo>
                              <a:cubicBezTo>
                                <a:pt x="644747" y="196836"/>
                                <a:pt x="555449" y="107537"/>
                                <a:pt x="445294" y="107537"/>
                              </a:cubicBezTo>
                              <a:cubicBezTo>
                                <a:pt x="335139" y="107537"/>
                                <a:pt x="245840" y="196836"/>
                                <a:pt x="245840" y="306991"/>
                              </a:cubicBezTo>
                              <a:cubicBezTo>
                                <a:pt x="245840" y="417145"/>
                                <a:pt x="335139" y="506444"/>
                                <a:pt x="445294" y="506444"/>
                              </a:cubicBezTo>
                              <a:close/>
                              <a:moveTo>
                                <a:pt x="445294" y="358140"/>
                              </a:moveTo>
                              <a:cubicBezTo>
                                <a:pt x="417045" y="358140"/>
                                <a:pt x="394145" y="335240"/>
                                <a:pt x="394145" y="306991"/>
                              </a:cubicBezTo>
                              <a:cubicBezTo>
                                <a:pt x="394145" y="278742"/>
                                <a:pt x="417045" y="255842"/>
                                <a:pt x="445294" y="255842"/>
                              </a:cubicBezTo>
                              <a:cubicBezTo>
                                <a:pt x="473543" y="255842"/>
                                <a:pt x="496443" y="278742"/>
                                <a:pt x="496443" y="306991"/>
                              </a:cubicBezTo>
                              <a:cubicBezTo>
                                <a:pt x="496443" y="335240"/>
                                <a:pt x="473543" y="358140"/>
                                <a:pt x="445294" y="35814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6A2FC" id="Group 6" o:spid="_x0000_s1026" style="position:absolute;margin-left:0;margin-top:0;width:574.55pt;height:753.85pt;z-index:251662336;mso-top-percent:25;mso-position-horizontal:center;mso-position-horizontal-relative:page;mso-position-vertical-relative:page;mso-top-percent:25;mso-width-relative:margin;mso-height-relative:margin" coordsize="72993,98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zvNZSCAAAAGXRFWHRTb2Z0d2FyZQBBZG9iZSBJ&#10;bWFnZVJlYWR5ccllPAAAAyZpVFh0WE1MOmNvbS5hZG9iZS54bXAAAAAAADw/eHBhY2tldCBiZWdp&#10;bj0i77u/IiBpZD0iVzVNME1wQ2VoaUh6cmVTek5UY3prYzlkIj8+IDx4OnhtcG1ldGEgeG1sbnM6&#10;eD0iYWRvYmU6bnM6bWV0YS8iIHg6eG1wdGs9IkFkb2JlIFhNUCBDb3JlIDUuNi1jMTQ1IDc5LjE2&#10;MzQ5OSwgMjAxOC8wOC8xMy0xNjo0MDoyMi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">
              <v:rect id="Rectangle 33" o:spid="_x0000_s1027" style="position:absolute;left:95;top:12573;width:72898;height:8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" fillcolor="#f2f2f2 [3052]" stroked="f" strokeweight="1pt"/>
              <v:rect id="Rectangle 34" o:spid="_x0000_s1028" style="position:absolute;left:69246;top:571;width:3245;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style="position:absolute;width:72891;height:12585;visibility:visible;mso-wrap-style:square" coordsize="7289165,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" path="m,l6889003,r400162,400162l7289165,1258570,,1258570,,xe">
                <v:imagedata r:id="rId2" o:title=""/>
                <v:formulas/>
                <v:path o:extrusionok="t" o:connecttype="custom" o:connectlocs="0,0;6889003,0;7289165,400162;7289165,1258570;0,1258570;0,0" o:connectangles="0,0,0,0,0,0"/>
              </v:shape>
              <v:oval id="Oval 36" o:spid="_x0000_s1030" style="position:absolute;left:2095;top:3333;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" fillcolor="white [3212]" stroked="f" strokeweight="1pt">
                <v:fill opacity="15677f"/>
              </v:oval>
              <v:shape id="Graphic 8" o:spid="_x0000_s1031" alt="Icon Email" style="position:absolute;left:3524;top:4572;width:3561;height:3600;visibility:visible;mso-wrap-style:square;v-text-anchor:middle" coordsize="88582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" path="m91154,897636r708279,c845847,897584,883444,859944,883444,813530r,-449770c883436,356743,880335,350086,874967,345567l757714,246507r,-172688c757714,36995,727862,7144,691039,7144r-486823,c167392,7144,137541,36995,137541,73819r,169069l15621,345567v-5368,4519,-8470,11176,-8477,18193l7144,813530v,46414,37597,84054,84010,84106xm799338,850011r-708184,c71044,849959,54769,833640,54769,813530r,-404336l326231,601218,133541,748665v-10522,7891,-12654,22816,-4763,33338c136669,792524,151594,794656,162116,786765l366998,629984r66675,47625c441919,683449,452954,683449,461200,677609r66676,-47625l732854,786479v10521,7891,25447,5759,33337,-4762c774082,771195,771950,756270,761429,748379l569119,601218,835819,412623r,401003c835766,833698,819506,849959,799433,850011r-95,xm822484,363665r-64770,45815l757714,308800r64770,54865xm204216,54864r486918,c701655,54864,710184,63393,710184,73914r,368999l447675,628745,185261,442913r,-369094c185314,63372,193769,54916,204216,54864xm137541,409480l70104,361855r67437,-57150l137541,409480xm445294,506444r6096,c464541,506444,475202,495783,475202,482632v,-13151,-10661,-23813,-23812,-23813l445294,458819v-83853,,-151829,-67976,-151829,-151828c293465,223138,361441,155162,445294,155162v83852,,151828,67976,151828,151829l597122,347663v-878,14650,-13466,25815,-28118,24936c555580,371795,544873,361087,544068,347663r,-40672c544424,252283,500364,207644,445656,207288v-54709,-356,-99348,43704,-99704,98412c345596,360409,389656,405047,444365,405403v22310,146,44017,-7245,61603,-20974c525945,420150,571096,432912,606816,412935v23610,-13203,38148,-38222,37931,-65272l644747,306991v,-110155,-89298,-199454,-199453,-199454c335139,107537,245840,196836,245840,306991v,110154,89299,199453,199454,199453xm445294,358140v-28249,,-51149,-22900,-51149,-51149c394145,278742,417045,255842,445294,255842v28249,,51149,22900,51149,51149c496443,335240,473543,358140,445294,358140xe" fillcolor="white [3212]" stroked="f">
                <v:stroke joinstyle="miter"/>
                <v:path arrowok="t" o:connecttype="custom" o:connectlocs="36651,360919;321434,360919;355213,327102;355213,146260;351804,138945;304659,99115;304659,29681;277851,2872;82111,2872;55302,29681;55302,97660;6281,138945;2872,146260;2872,327102;36651,360919;321396,341770;36651,341770;22021,327102;22021,164528;131170,241736;53694,301021;51779,314426;65183,316340;147562,253302;174370,272451;185438,272451;212247,253302;294664,316225;308068,314311;306153,300906;228830,241736;336064,165906;336064,327141;321434,341770;330702,146221;304659,164643;304659,124162;82111,22060;277889,22060;285549,29719;285549,178085;180000,252804;74489,178085;74489,29681;82111,22060;55302,164643;28187,145494;55302,122515;179043,203630;181494,203630;191068,194055;181494,184481;179043,184481;117996,123434;179043,62387;240089,123434;240089,139787;228784,149814;218757,139787;218757,123434;179188,83346;139099,122915;178669,163003;203438,154570;243987,166032;259238,139787;259238,123434;179043,43238;98847,123434;179043,203630;179043,144000;158477,123434;179043,102868;199608,123434;179043,144000" o:connectangles="0,0,0,0,0,0,0,0,0,0,0,0,0,0,0,0,0,0,0,0,0,0,0,0,0,0,0,0,0,0,0,0,0,0,0,0,0,0,0,0,0,0,0,0,0,0,0,0,0,0,0,0,0,0,0,0,0,0,0,0,0,0,0,0,0,0,0,0,0,0,0,0,0,0,0"/>
                <o:lock v:ext="edit" aspectratio="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7BC6C402"/>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7D06C5DE"/>
    <w:lvl w:ilvl="0">
      <w:start w:val="1"/>
      <w:numFmt w:val="decimal"/>
      <w:lvlText w:val="%1."/>
      <w:lvlJc w:val="left"/>
      <w:pPr>
        <w:tabs>
          <w:tab w:val="num" w:pos="720"/>
        </w:tabs>
        <w:ind w:left="720" w:hanging="360"/>
      </w:pPr>
    </w:lvl>
  </w:abstractNum>
  <w:abstractNum w:abstractNumId="2" w15:restartNumberingAfterBreak="0">
    <w:nsid w:val="FFFFFF88"/>
    <w:multiLevelType w:val="singleLevel"/>
    <w:tmpl w:val="4176A48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61AF2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E0611A"/>
    <w:multiLevelType w:val="hybridMultilevel"/>
    <w:tmpl w:val="2452DC60"/>
    <w:lvl w:ilvl="0" w:tplc="591E4024">
      <w:start w:val="1"/>
      <w:numFmt w:val="decimal"/>
      <w:pStyle w:val="ListParagraph"/>
      <w:lvlText w:val="%1."/>
      <w:lvlJc w:val="left"/>
      <w:pPr>
        <w:ind w:left="720" w:hanging="360"/>
      </w:pPr>
      <w:rPr>
        <w:rFonts w:ascii="Franklin Gothic Heavy" w:hAnsi="Franklin Gothic Heavy" w:hint="default"/>
        <w:b w:val="0"/>
        <w:i w:val="0"/>
        <w:color w:val="1F497D" w:themeColor="text2"/>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F04E0"/>
    <w:multiLevelType w:val="multilevel"/>
    <w:tmpl w:val="930471AA"/>
    <w:numStyleLink w:val="NumberedList1"/>
  </w:abstractNum>
  <w:abstractNum w:abstractNumId="6" w15:restartNumberingAfterBreak="0">
    <w:nsid w:val="21770E24"/>
    <w:multiLevelType w:val="multilevel"/>
    <w:tmpl w:val="930471AA"/>
    <w:numStyleLink w:val="NumberedList1"/>
  </w:abstractNum>
  <w:abstractNum w:abstractNumId="7" w15:restartNumberingAfterBreak="0">
    <w:nsid w:val="26D02F0A"/>
    <w:multiLevelType w:val="multilevel"/>
    <w:tmpl w:val="930471AA"/>
    <w:styleLink w:val="NumberedList1"/>
    <w:lvl w:ilvl="0">
      <w:start w:val="1"/>
      <w:numFmt w:val="decimal"/>
      <w:pStyle w:val="ListNumber"/>
      <w:lvlText w:val="%1."/>
      <w:lvlJc w:val="left"/>
      <w:pPr>
        <w:tabs>
          <w:tab w:val="num" w:pos="432"/>
        </w:tabs>
        <w:ind w:left="432" w:hanging="432"/>
      </w:pPr>
      <w:rPr>
        <w:rFonts w:ascii="Franklin Gothic Heavy" w:hAnsi="Franklin Gothic Heavy" w:hint="default"/>
        <w:color w:val="1F497D" w:themeColor="text2"/>
        <w:sz w:val="28"/>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8103566"/>
    <w:multiLevelType w:val="multilevel"/>
    <w:tmpl w:val="1026BD8C"/>
    <w:numStyleLink w:val="NumberedList2"/>
  </w:abstractNum>
  <w:abstractNum w:abstractNumId="9" w15:restartNumberingAfterBreak="0">
    <w:nsid w:val="2CBD03E4"/>
    <w:multiLevelType w:val="multilevel"/>
    <w:tmpl w:val="1026BD8C"/>
    <w:styleLink w:val="NumberedList2"/>
    <w:lvl w:ilvl="0">
      <w:start w:val="1"/>
      <w:numFmt w:val="decimal"/>
      <w:pStyle w:val="ListContinue"/>
      <w:lvlText w:val="%1."/>
      <w:lvlJc w:val="left"/>
      <w:pPr>
        <w:ind w:left="360" w:hanging="360"/>
      </w:pPr>
      <w:rPr>
        <w:rFonts w:ascii="Franklin Gothic Heavy" w:hAnsi="Franklin Gothic Heavy" w:hint="default"/>
        <w:color w:val="1F497D" w:themeColor="text2"/>
        <w:sz w:val="28"/>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4E46F9"/>
    <w:multiLevelType w:val="hybridMultilevel"/>
    <w:tmpl w:val="ECCC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7628BC"/>
    <w:multiLevelType w:val="hybridMultilevel"/>
    <w:tmpl w:val="FED4BA2E"/>
    <w:lvl w:ilvl="0" w:tplc="8BC0ECFA">
      <w:start w:val="1"/>
      <w:numFmt w:val="decimal"/>
      <w:lvlText w:val="%1."/>
      <w:lvlJc w:val="left"/>
      <w:pPr>
        <w:ind w:left="360" w:hanging="360"/>
      </w:pPr>
      <w:rPr>
        <w:rFonts w:ascii="Franklin Gothic Heavy" w:hAnsi="Franklin Gothic Heavy" w:hint="default"/>
        <w:b w:val="0"/>
        <w:i w:val="0"/>
        <w:color w:val="1F497D" w:themeColor="text2"/>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6A4856"/>
    <w:multiLevelType w:val="hybridMultilevel"/>
    <w:tmpl w:val="BBA2D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7C6AFB"/>
    <w:multiLevelType w:val="hybridMultilevel"/>
    <w:tmpl w:val="DC22853E"/>
    <w:lvl w:ilvl="0" w:tplc="1A6AC5DE">
      <w:start w:val="1"/>
      <w:numFmt w:val="decimal"/>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3"/>
  </w:num>
  <w:num w:numId="2">
    <w:abstractNumId w:val="4"/>
  </w:num>
  <w:num w:numId="3">
    <w:abstractNumId w:val="10"/>
  </w:num>
  <w:num w:numId="4">
    <w:abstractNumId w:val="12"/>
  </w:num>
  <w:num w:numId="5">
    <w:abstractNumId w:val="11"/>
  </w:num>
  <w:num w:numId="6">
    <w:abstractNumId w:val="3"/>
  </w:num>
  <w:num w:numId="7">
    <w:abstractNumId w:val="2"/>
  </w:num>
  <w:num w:numId="8">
    <w:abstractNumId w:val="7"/>
  </w:num>
  <w:num w:numId="9">
    <w:abstractNumId w:val="1"/>
  </w:num>
  <w:num w:numId="10">
    <w:abstractNumId w:val="0"/>
  </w:num>
  <w:num w:numId="11">
    <w:abstractNumId w:val="6"/>
  </w:num>
  <w:num w:numId="12">
    <w:abstractNumId w:val="5"/>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Ra1ABTvnOgsAAAA"/>
  </w:docVars>
  <w:rsids>
    <w:rsidRoot w:val="0048741D"/>
    <w:rsid w:val="00091804"/>
    <w:rsid w:val="000D5C41"/>
    <w:rsid w:val="000E6DA1"/>
    <w:rsid w:val="000E7C00"/>
    <w:rsid w:val="00101C5C"/>
    <w:rsid w:val="00133B42"/>
    <w:rsid w:val="00172A4E"/>
    <w:rsid w:val="001757AF"/>
    <w:rsid w:val="001A0130"/>
    <w:rsid w:val="001A0EEB"/>
    <w:rsid w:val="001B2A40"/>
    <w:rsid w:val="001B53CC"/>
    <w:rsid w:val="001D39E7"/>
    <w:rsid w:val="001F6623"/>
    <w:rsid w:val="00214A39"/>
    <w:rsid w:val="00224B29"/>
    <w:rsid w:val="00251505"/>
    <w:rsid w:val="00251AAB"/>
    <w:rsid w:val="00267116"/>
    <w:rsid w:val="0029719B"/>
    <w:rsid w:val="002F31FA"/>
    <w:rsid w:val="00302C43"/>
    <w:rsid w:val="00317ACB"/>
    <w:rsid w:val="00385F03"/>
    <w:rsid w:val="003B68DD"/>
    <w:rsid w:val="003C4AE8"/>
    <w:rsid w:val="00402433"/>
    <w:rsid w:val="0048741D"/>
    <w:rsid w:val="004A16E3"/>
    <w:rsid w:val="005A20B8"/>
    <w:rsid w:val="005A6070"/>
    <w:rsid w:val="005E6FA8"/>
    <w:rsid w:val="005F2735"/>
    <w:rsid w:val="006374C5"/>
    <w:rsid w:val="0064357E"/>
    <w:rsid w:val="00653E76"/>
    <w:rsid w:val="006662D2"/>
    <w:rsid w:val="00683896"/>
    <w:rsid w:val="007011B2"/>
    <w:rsid w:val="00714F2B"/>
    <w:rsid w:val="0071795D"/>
    <w:rsid w:val="00734ACE"/>
    <w:rsid w:val="007718C6"/>
    <w:rsid w:val="007851FF"/>
    <w:rsid w:val="00790422"/>
    <w:rsid w:val="00794F48"/>
    <w:rsid w:val="007C46F3"/>
    <w:rsid w:val="007E5DA2"/>
    <w:rsid w:val="007F2818"/>
    <w:rsid w:val="008045C5"/>
    <w:rsid w:val="00835F7E"/>
    <w:rsid w:val="00866BB6"/>
    <w:rsid w:val="00881E27"/>
    <w:rsid w:val="00883610"/>
    <w:rsid w:val="008C2ABC"/>
    <w:rsid w:val="008E2753"/>
    <w:rsid w:val="00910059"/>
    <w:rsid w:val="00924B76"/>
    <w:rsid w:val="00970C1B"/>
    <w:rsid w:val="009B5A02"/>
    <w:rsid w:val="009E70CA"/>
    <w:rsid w:val="00A1669A"/>
    <w:rsid w:val="00A46425"/>
    <w:rsid w:val="00A62991"/>
    <w:rsid w:val="00A8337F"/>
    <w:rsid w:val="00A95DD9"/>
    <w:rsid w:val="00AA77A8"/>
    <w:rsid w:val="00AF4030"/>
    <w:rsid w:val="00B00637"/>
    <w:rsid w:val="00B47E01"/>
    <w:rsid w:val="00BA7834"/>
    <w:rsid w:val="00BB1F6F"/>
    <w:rsid w:val="00BC37E4"/>
    <w:rsid w:val="00BD0D52"/>
    <w:rsid w:val="00C22F3F"/>
    <w:rsid w:val="00C2468B"/>
    <w:rsid w:val="00C31D8C"/>
    <w:rsid w:val="00C3475D"/>
    <w:rsid w:val="00C94744"/>
    <w:rsid w:val="00CD5B0D"/>
    <w:rsid w:val="00CE3745"/>
    <w:rsid w:val="00D14168"/>
    <w:rsid w:val="00D24661"/>
    <w:rsid w:val="00D502F1"/>
    <w:rsid w:val="00D70E06"/>
    <w:rsid w:val="00DE1AD7"/>
    <w:rsid w:val="00E31F3E"/>
    <w:rsid w:val="00E413DD"/>
    <w:rsid w:val="00E451BE"/>
    <w:rsid w:val="00E474DC"/>
    <w:rsid w:val="00E60750"/>
    <w:rsid w:val="00E84C68"/>
    <w:rsid w:val="00EE4B2B"/>
    <w:rsid w:val="00F633CE"/>
    <w:rsid w:val="00F707E7"/>
    <w:rsid w:val="00F771D6"/>
    <w:rsid w:val="00FA2AAB"/>
    <w:rsid w:val="00FA7CEA"/>
    <w:rsid w:val="00FB47ED"/>
    <w:rsid w:val="00FD5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EFB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76" w:lineRule="auto"/>
        <w:ind w:left="35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9E7"/>
  </w:style>
  <w:style w:type="paragraph" w:styleId="Heading1">
    <w:name w:val="heading 1"/>
    <w:basedOn w:val="Normal"/>
    <w:next w:val="Normal"/>
    <w:link w:val="Heading1Char"/>
    <w:uiPriority w:val="9"/>
    <w:qFormat/>
    <w:rsid w:val="001D39E7"/>
    <w:pPr>
      <w:spacing w:line="240" w:lineRule="auto"/>
      <w:ind w:left="288"/>
      <w:outlineLvl w:val="0"/>
    </w:pPr>
    <w:rPr>
      <w:b/>
      <w:noProof/>
      <w:color w:val="1F497D" w:themeColor="text2"/>
      <w:sz w:val="30"/>
      <w:szCs w:val="30"/>
    </w:rPr>
  </w:style>
  <w:style w:type="paragraph" w:styleId="Heading2">
    <w:name w:val="heading 2"/>
    <w:basedOn w:val="Heading1"/>
    <w:next w:val="Normal"/>
    <w:link w:val="Heading2Char"/>
    <w:uiPriority w:val="9"/>
    <w:unhideWhenUsed/>
    <w:qFormat/>
    <w:rsid w:val="00172A4E"/>
    <w:pPr>
      <w:spacing w:line="720" w:lineRule="exact"/>
      <w:ind w:left="3542"/>
      <w:outlineLvl w:val="1"/>
    </w:pPr>
    <w:rPr>
      <w:rFonts w:asciiTheme="majorHAnsi" w:hAnsiTheme="majorHAnsi"/>
      <w:b w:val="0"/>
      <w:sz w:val="72"/>
    </w:rPr>
  </w:style>
  <w:style w:type="paragraph" w:styleId="Heading3">
    <w:name w:val="heading 3"/>
    <w:basedOn w:val="Normal"/>
    <w:next w:val="Normal"/>
    <w:link w:val="Heading3Char"/>
    <w:uiPriority w:val="9"/>
    <w:unhideWhenUsed/>
    <w:qFormat/>
    <w:rsid w:val="00172A4E"/>
    <w:pPr>
      <w:keepNext/>
      <w:keepLines/>
      <w:spacing w:line="240" w:lineRule="auto"/>
      <w:outlineLvl w:val="2"/>
    </w:pPr>
    <w:rPr>
      <w:rFonts w:eastAsiaTheme="majorEastAsia" w:cstheme="majorBidi"/>
      <w:b/>
      <w:color w:val="1F497D" w:themeColor="text2"/>
      <w:sz w:val="30"/>
      <w:szCs w:val="24"/>
    </w:rPr>
  </w:style>
  <w:style w:type="paragraph" w:styleId="Heading4">
    <w:name w:val="heading 4"/>
    <w:basedOn w:val="Normal"/>
    <w:next w:val="Normal"/>
    <w:link w:val="Heading4Char"/>
    <w:uiPriority w:val="9"/>
    <w:unhideWhenUsed/>
    <w:qFormat/>
    <w:rsid w:val="0064357E"/>
    <w:pPr>
      <w:keepNext/>
      <w:keepLines/>
      <w:spacing w:before="240" w:line="600" w:lineRule="exact"/>
      <w:ind w:left="0"/>
      <w:outlineLvl w:val="3"/>
    </w:pPr>
    <w:rPr>
      <w:rFonts w:asciiTheme="majorHAnsi" w:eastAsiaTheme="majorEastAsia" w:hAnsiTheme="majorHAnsi" w:cstheme="majorBidi"/>
      <w:iCs/>
      <w:color w:val="1F497D" w:themeColor="text2"/>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474DC"/>
    <w:pPr>
      <w:spacing w:after="0" w:line="240" w:lineRule="auto"/>
    </w:pPr>
  </w:style>
  <w:style w:type="character" w:customStyle="1" w:styleId="HeaderChar">
    <w:name w:val="Header Char"/>
    <w:basedOn w:val="DefaultParagraphFont"/>
    <w:link w:val="Header"/>
    <w:uiPriority w:val="99"/>
    <w:semiHidden/>
    <w:rsid w:val="008C2ABC"/>
  </w:style>
  <w:style w:type="paragraph" w:styleId="Footer">
    <w:name w:val="footer"/>
    <w:basedOn w:val="Normal"/>
    <w:link w:val="FooterChar"/>
    <w:uiPriority w:val="99"/>
    <w:semiHidden/>
    <w:rsid w:val="00E474DC"/>
    <w:pPr>
      <w:spacing w:after="0" w:line="240" w:lineRule="auto"/>
    </w:pPr>
  </w:style>
  <w:style w:type="character" w:customStyle="1" w:styleId="FooterChar">
    <w:name w:val="Footer Char"/>
    <w:basedOn w:val="DefaultParagraphFont"/>
    <w:link w:val="Footer"/>
    <w:uiPriority w:val="99"/>
    <w:semiHidden/>
    <w:rsid w:val="008C2ABC"/>
  </w:style>
  <w:style w:type="paragraph" w:styleId="NormalWeb">
    <w:name w:val="Normal (Web)"/>
    <w:basedOn w:val="Normal"/>
    <w:uiPriority w:val="99"/>
    <w:unhideWhenUsed/>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rsid w:val="00E84C68"/>
    <w:pPr>
      <w:numPr>
        <w:numId w:val="2"/>
      </w:numPr>
      <w:spacing w:after="240" w:line="240" w:lineRule="auto"/>
    </w:pPr>
    <w:rPr>
      <w:rFonts w:eastAsiaTheme="minorEastAsia" w:cs="Times New Roman"/>
      <w:color w:val="000000" w:themeColor="text1"/>
      <w:sz w:val="28"/>
      <w:szCs w:val="24"/>
      <w:lang w:val="en-ZA"/>
    </w:rPr>
  </w:style>
  <w:style w:type="character" w:styleId="PlaceholderText">
    <w:name w:val="Placeholder Text"/>
    <w:basedOn w:val="DefaultParagraphFont"/>
    <w:uiPriority w:val="99"/>
    <w:semiHidden/>
    <w:rsid w:val="002F31FA"/>
    <w:rPr>
      <w:color w:val="808080"/>
    </w:rPr>
  </w:style>
  <w:style w:type="character" w:customStyle="1" w:styleId="Heading1Char">
    <w:name w:val="Heading 1 Char"/>
    <w:basedOn w:val="DefaultParagraphFont"/>
    <w:link w:val="Heading1"/>
    <w:uiPriority w:val="9"/>
    <w:rsid w:val="001D39E7"/>
    <w:rPr>
      <w:b/>
      <w:noProof/>
      <w:color w:val="1F497D" w:themeColor="text2"/>
      <w:sz w:val="30"/>
      <w:szCs w:val="30"/>
    </w:rPr>
  </w:style>
  <w:style w:type="character" w:styleId="SubtleEmphasis">
    <w:name w:val="Subtle Emphasis"/>
    <w:basedOn w:val="DefaultParagraphFont"/>
    <w:uiPriority w:val="19"/>
    <w:semiHidden/>
    <w:rsid w:val="002F31FA"/>
    <w:rPr>
      <w:rFonts w:asciiTheme="minorHAnsi" w:hAnsiTheme="minorHAnsi"/>
      <w:i/>
      <w:iCs/>
      <w:color w:val="404040" w:themeColor="text1" w:themeTint="BF"/>
    </w:rPr>
  </w:style>
  <w:style w:type="character" w:customStyle="1" w:styleId="Heading2Char">
    <w:name w:val="Heading 2 Char"/>
    <w:basedOn w:val="DefaultParagraphFont"/>
    <w:link w:val="Heading2"/>
    <w:uiPriority w:val="9"/>
    <w:rsid w:val="00172A4E"/>
    <w:rPr>
      <w:rFonts w:asciiTheme="majorHAnsi" w:hAnsiTheme="majorHAnsi"/>
      <w:noProof/>
      <w:color w:val="1F497D" w:themeColor="text2"/>
      <w:sz w:val="72"/>
      <w:szCs w:val="30"/>
    </w:rPr>
  </w:style>
  <w:style w:type="character" w:customStyle="1" w:styleId="Heading3Char">
    <w:name w:val="Heading 3 Char"/>
    <w:basedOn w:val="DefaultParagraphFont"/>
    <w:link w:val="Heading3"/>
    <w:uiPriority w:val="9"/>
    <w:rsid w:val="00172A4E"/>
    <w:rPr>
      <w:rFonts w:eastAsiaTheme="majorEastAsia" w:cstheme="majorBidi"/>
      <w:b/>
      <w:color w:val="1F497D" w:themeColor="text2"/>
      <w:sz w:val="30"/>
      <w:szCs w:val="24"/>
    </w:rPr>
  </w:style>
  <w:style w:type="character" w:styleId="Strong">
    <w:name w:val="Strong"/>
    <w:basedOn w:val="DefaultParagraphFont"/>
    <w:semiHidden/>
    <w:rsid w:val="00E84C68"/>
    <w:rPr>
      <w:b/>
      <w:bCs/>
    </w:rPr>
  </w:style>
  <w:style w:type="character" w:styleId="Hyperlink">
    <w:name w:val="Hyperlink"/>
    <w:basedOn w:val="DefaultParagraphFont"/>
    <w:uiPriority w:val="99"/>
    <w:unhideWhenUsed/>
    <w:qFormat/>
    <w:rsid w:val="00BD0D52"/>
    <w:rPr>
      <w:color w:val="0096D2" w:themeColor="hyperlink"/>
      <w:u w:val="single"/>
    </w:rPr>
  </w:style>
  <w:style w:type="character" w:styleId="UnresolvedMention">
    <w:name w:val="Unresolved Mention"/>
    <w:basedOn w:val="DefaultParagraphFont"/>
    <w:uiPriority w:val="99"/>
    <w:semiHidden/>
    <w:unhideWhenUsed/>
    <w:rsid w:val="00BD0D52"/>
    <w:rPr>
      <w:color w:val="605E5C"/>
      <w:shd w:val="clear" w:color="auto" w:fill="E1DFDD"/>
    </w:rPr>
  </w:style>
  <w:style w:type="table" w:styleId="TableGrid">
    <w:name w:val="Table Grid"/>
    <w:basedOn w:val="TableNormal"/>
    <w:uiPriority w:val="39"/>
    <w:rsid w:val="00C34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95DD9"/>
    <w:pPr>
      <w:spacing w:after="0" w:line="560" w:lineRule="exact"/>
      <w:ind w:left="0"/>
      <w:contextualSpacing/>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10"/>
    <w:rsid w:val="00A95DD9"/>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11"/>
    <w:qFormat/>
    <w:rsid w:val="00A95DD9"/>
    <w:pPr>
      <w:numPr>
        <w:ilvl w:val="1"/>
      </w:numPr>
      <w:spacing w:line="252" w:lineRule="auto"/>
      <w:ind w:left="3542"/>
    </w:pPr>
    <w:rPr>
      <w:rFonts w:eastAsiaTheme="minorEastAsia"/>
      <w:color w:val="FFFFFF" w:themeColor="background1"/>
    </w:rPr>
  </w:style>
  <w:style w:type="character" w:customStyle="1" w:styleId="SubtitleChar">
    <w:name w:val="Subtitle Char"/>
    <w:basedOn w:val="DefaultParagraphFont"/>
    <w:link w:val="Subtitle"/>
    <w:uiPriority w:val="11"/>
    <w:rsid w:val="00A95DD9"/>
    <w:rPr>
      <w:rFonts w:eastAsiaTheme="minorEastAsia"/>
      <w:color w:val="FFFFFF" w:themeColor="background1"/>
    </w:rPr>
  </w:style>
  <w:style w:type="paragraph" w:customStyle="1" w:styleId="Introduction">
    <w:name w:val="Introduction"/>
    <w:basedOn w:val="Normal"/>
    <w:next w:val="Normal"/>
    <w:link w:val="IntroductionChar"/>
    <w:uiPriority w:val="12"/>
    <w:qFormat/>
    <w:rsid w:val="00924B76"/>
    <w:pPr>
      <w:spacing w:after="600" w:line="240" w:lineRule="auto"/>
      <w:ind w:left="288"/>
    </w:pPr>
    <w:rPr>
      <w:sz w:val="30"/>
      <w:szCs w:val="30"/>
    </w:rPr>
  </w:style>
  <w:style w:type="paragraph" w:styleId="Quote">
    <w:name w:val="Quote"/>
    <w:basedOn w:val="Normal"/>
    <w:next w:val="Normal"/>
    <w:link w:val="QuoteChar"/>
    <w:uiPriority w:val="13"/>
    <w:qFormat/>
    <w:rsid w:val="001D39E7"/>
    <w:pPr>
      <w:spacing w:line="259" w:lineRule="auto"/>
      <w:ind w:left="0"/>
    </w:pPr>
    <w:rPr>
      <w:i/>
      <w:iCs/>
      <w:color w:val="1F497D" w:themeColor="text2"/>
      <w:sz w:val="26"/>
    </w:rPr>
  </w:style>
  <w:style w:type="character" w:customStyle="1" w:styleId="IntroductionChar">
    <w:name w:val="Introduction Char"/>
    <w:basedOn w:val="DefaultParagraphFont"/>
    <w:link w:val="Introduction"/>
    <w:uiPriority w:val="12"/>
    <w:rsid w:val="008C2ABC"/>
    <w:rPr>
      <w:sz w:val="30"/>
      <w:szCs w:val="30"/>
    </w:rPr>
  </w:style>
  <w:style w:type="character" w:customStyle="1" w:styleId="QuoteChar">
    <w:name w:val="Quote Char"/>
    <w:basedOn w:val="DefaultParagraphFont"/>
    <w:link w:val="Quote"/>
    <w:uiPriority w:val="13"/>
    <w:rsid w:val="001D39E7"/>
    <w:rPr>
      <w:i/>
      <w:iCs/>
      <w:color w:val="1F497D" w:themeColor="text2"/>
      <w:sz w:val="26"/>
    </w:rPr>
  </w:style>
  <w:style w:type="paragraph" w:customStyle="1" w:styleId="Quote2">
    <w:name w:val="Quote 2"/>
    <w:basedOn w:val="Normal"/>
    <w:link w:val="Quote2Char"/>
    <w:uiPriority w:val="15"/>
    <w:qFormat/>
    <w:rsid w:val="00EE4B2B"/>
    <w:pPr>
      <w:spacing w:before="240"/>
      <w:ind w:left="144" w:right="144"/>
    </w:pPr>
    <w:rPr>
      <w:rFonts w:asciiTheme="majorHAnsi" w:hAnsiTheme="majorHAnsi"/>
      <w:color w:val="FFFFFF" w:themeColor="background1"/>
      <w:sz w:val="32"/>
    </w:rPr>
  </w:style>
  <w:style w:type="paragraph" w:styleId="ListNumber">
    <w:name w:val="List Number"/>
    <w:basedOn w:val="Normal"/>
    <w:uiPriority w:val="14"/>
    <w:qFormat/>
    <w:rsid w:val="009B5A02"/>
    <w:pPr>
      <w:numPr>
        <w:numId w:val="12"/>
      </w:numPr>
      <w:spacing w:after="240" w:line="240" w:lineRule="auto"/>
    </w:pPr>
    <w:rPr>
      <w:sz w:val="28"/>
    </w:rPr>
  </w:style>
  <w:style w:type="character" w:customStyle="1" w:styleId="Quote2Char">
    <w:name w:val="Quote 2 Char"/>
    <w:basedOn w:val="DefaultParagraphFont"/>
    <w:link w:val="Quote2"/>
    <w:uiPriority w:val="15"/>
    <w:rsid w:val="008C2ABC"/>
    <w:rPr>
      <w:rFonts w:asciiTheme="majorHAnsi" w:hAnsiTheme="majorHAnsi"/>
      <w:color w:val="FFFFFF" w:themeColor="background1"/>
      <w:sz w:val="32"/>
    </w:rPr>
  </w:style>
  <w:style w:type="numbering" w:customStyle="1" w:styleId="NumberedList1">
    <w:name w:val="NumberedList1"/>
    <w:uiPriority w:val="99"/>
    <w:rsid w:val="009B5A02"/>
    <w:pPr>
      <w:numPr>
        <w:numId w:val="8"/>
      </w:numPr>
    </w:pPr>
  </w:style>
  <w:style w:type="paragraph" w:styleId="ListContinue">
    <w:name w:val="List Continue"/>
    <w:basedOn w:val="Normal"/>
    <w:uiPriority w:val="16"/>
    <w:qFormat/>
    <w:rsid w:val="00924B76"/>
    <w:pPr>
      <w:numPr>
        <w:numId w:val="14"/>
      </w:numPr>
      <w:spacing w:after="240" w:line="240" w:lineRule="auto"/>
    </w:pPr>
  </w:style>
  <w:style w:type="paragraph" w:styleId="ListNumber2">
    <w:name w:val="List Number 2"/>
    <w:basedOn w:val="Normal"/>
    <w:uiPriority w:val="99"/>
    <w:semiHidden/>
    <w:unhideWhenUsed/>
    <w:rsid w:val="009B5A02"/>
    <w:pPr>
      <w:numPr>
        <w:ilvl w:val="1"/>
        <w:numId w:val="12"/>
      </w:numPr>
      <w:contextualSpacing/>
    </w:pPr>
  </w:style>
  <w:style w:type="paragraph" w:styleId="ListNumber3">
    <w:name w:val="List Number 3"/>
    <w:basedOn w:val="Normal"/>
    <w:uiPriority w:val="99"/>
    <w:semiHidden/>
    <w:unhideWhenUsed/>
    <w:rsid w:val="009B5A02"/>
    <w:pPr>
      <w:numPr>
        <w:ilvl w:val="2"/>
        <w:numId w:val="12"/>
      </w:numPr>
      <w:contextualSpacing/>
    </w:pPr>
  </w:style>
  <w:style w:type="numbering" w:customStyle="1" w:styleId="NumberedList2">
    <w:name w:val="NumberedList2"/>
    <w:uiPriority w:val="99"/>
    <w:rsid w:val="00924B76"/>
    <w:pPr>
      <w:numPr>
        <w:numId w:val="13"/>
      </w:numPr>
    </w:pPr>
  </w:style>
  <w:style w:type="paragraph" w:customStyle="1" w:styleId="Contacts">
    <w:name w:val="Contacts"/>
    <w:basedOn w:val="Normal"/>
    <w:next w:val="Normal"/>
    <w:link w:val="ContactsChar"/>
    <w:uiPriority w:val="18"/>
    <w:qFormat/>
    <w:rsid w:val="00D70E06"/>
    <w:pPr>
      <w:spacing w:line="259" w:lineRule="auto"/>
      <w:ind w:left="0"/>
    </w:pPr>
  </w:style>
  <w:style w:type="paragraph" w:styleId="ListContinue2">
    <w:name w:val="List Continue 2"/>
    <w:basedOn w:val="Normal"/>
    <w:uiPriority w:val="99"/>
    <w:semiHidden/>
    <w:unhideWhenUsed/>
    <w:rsid w:val="00924B76"/>
    <w:pPr>
      <w:numPr>
        <w:ilvl w:val="1"/>
        <w:numId w:val="14"/>
      </w:numPr>
      <w:spacing w:after="120"/>
      <w:contextualSpacing/>
    </w:pPr>
  </w:style>
  <w:style w:type="paragraph" w:styleId="ListContinue3">
    <w:name w:val="List Continue 3"/>
    <w:basedOn w:val="Normal"/>
    <w:uiPriority w:val="99"/>
    <w:semiHidden/>
    <w:unhideWhenUsed/>
    <w:rsid w:val="00924B76"/>
    <w:pPr>
      <w:numPr>
        <w:ilvl w:val="2"/>
        <w:numId w:val="14"/>
      </w:numPr>
      <w:spacing w:after="120"/>
      <w:contextualSpacing/>
    </w:pPr>
  </w:style>
  <w:style w:type="character" w:customStyle="1" w:styleId="Heading4Char">
    <w:name w:val="Heading 4 Char"/>
    <w:basedOn w:val="DefaultParagraphFont"/>
    <w:link w:val="Heading4"/>
    <w:uiPriority w:val="9"/>
    <w:rsid w:val="0064357E"/>
    <w:rPr>
      <w:rFonts w:asciiTheme="majorHAnsi" w:eastAsiaTheme="majorEastAsia" w:hAnsiTheme="majorHAnsi" w:cstheme="majorBidi"/>
      <w:iCs/>
      <w:color w:val="1F497D" w:themeColor="text2"/>
      <w:sz w:val="60"/>
    </w:rPr>
  </w:style>
  <w:style w:type="character" w:customStyle="1" w:styleId="ContactsChar">
    <w:name w:val="Contacts Char"/>
    <w:basedOn w:val="DefaultParagraphFont"/>
    <w:link w:val="Contacts"/>
    <w:uiPriority w:val="18"/>
    <w:rsid w:val="008C2ABC"/>
  </w:style>
  <w:style w:type="paragraph" w:customStyle="1" w:styleId="CalloutText">
    <w:name w:val="Callout Text"/>
    <w:basedOn w:val="Normal"/>
    <w:next w:val="Normal"/>
    <w:link w:val="CalloutTextChar"/>
    <w:uiPriority w:val="17"/>
    <w:qFormat/>
    <w:rsid w:val="0064357E"/>
    <w:pPr>
      <w:spacing w:line="259" w:lineRule="auto"/>
      <w:ind w:left="0"/>
    </w:pPr>
    <w:rPr>
      <w:i/>
      <w:color w:val="1F497D" w:themeColor="text2"/>
      <w:lang w:val="en-ZA"/>
    </w:rPr>
  </w:style>
  <w:style w:type="paragraph" w:styleId="IntenseQuote">
    <w:name w:val="Intense Quote"/>
    <w:basedOn w:val="Normal"/>
    <w:next w:val="Normal"/>
    <w:link w:val="IntenseQuoteChar"/>
    <w:uiPriority w:val="30"/>
    <w:semiHidden/>
    <w:rsid w:val="008C2ABC"/>
    <w:pPr>
      <w:pBdr>
        <w:top w:val="single" w:sz="4" w:space="10" w:color="F7F5E6" w:themeColor="accent1"/>
        <w:bottom w:val="single" w:sz="4" w:space="10" w:color="F7F5E6" w:themeColor="accent1"/>
      </w:pBdr>
      <w:spacing w:before="360" w:after="360"/>
      <w:ind w:left="864" w:right="864"/>
      <w:jc w:val="center"/>
    </w:pPr>
    <w:rPr>
      <w:i/>
      <w:iCs/>
      <w:color w:val="F7F5E6" w:themeColor="accent1"/>
    </w:rPr>
  </w:style>
  <w:style w:type="character" w:customStyle="1" w:styleId="CalloutTextChar">
    <w:name w:val="Callout Text Char"/>
    <w:basedOn w:val="DefaultParagraphFont"/>
    <w:link w:val="CalloutText"/>
    <w:uiPriority w:val="17"/>
    <w:rsid w:val="008C2ABC"/>
    <w:rPr>
      <w:i/>
      <w:color w:val="1F497D" w:themeColor="text2"/>
      <w:lang w:val="en-ZA"/>
    </w:rPr>
  </w:style>
  <w:style w:type="character" w:customStyle="1" w:styleId="IntenseQuoteChar">
    <w:name w:val="Intense Quote Char"/>
    <w:basedOn w:val="DefaultParagraphFont"/>
    <w:link w:val="IntenseQuote"/>
    <w:uiPriority w:val="30"/>
    <w:semiHidden/>
    <w:rsid w:val="008C2ABC"/>
    <w:rPr>
      <w:i/>
      <w:iCs/>
      <w:color w:val="F7F5E6" w:themeColor="accent1"/>
    </w:rPr>
  </w:style>
  <w:style w:type="character" w:styleId="CommentReference">
    <w:name w:val="annotation reference"/>
    <w:basedOn w:val="DefaultParagraphFont"/>
    <w:uiPriority w:val="99"/>
    <w:semiHidden/>
    <w:unhideWhenUsed/>
    <w:rsid w:val="001D39E7"/>
    <w:rPr>
      <w:sz w:val="16"/>
      <w:szCs w:val="16"/>
    </w:rPr>
  </w:style>
  <w:style w:type="paragraph" w:styleId="CommentText">
    <w:name w:val="annotation text"/>
    <w:basedOn w:val="Normal"/>
    <w:link w:val="CommentTextChar"/>
    <w:uiPriority w:val="99"/>
    <w:semiHidden/>
    <w:unhideWhenUsed/>
    <w:rsid w:val="001D39E7"/>
    <w:pPr>
      <w:spacing w:line="240" w:lineRule="auto"/>
    </w:pPr>
    <w:rPr>
      <w:sz w:val="20"/>
      <w:szCs w:val="20"/>
    </w:rPr>
  </w:style>
  <w:style w:type="character" w:customStyle="1" w:styleId="CommentTextChar">
    <w:name w:val="Comment Text Char"/>
    <w:basedOn w:val="DefaultParagraphFont"/>
    <w:link w:val="CommentText"/>
    <w:uiPriority w:val="99"/>
    <w:semiHidden/>
    <w:rsid w:val="001D39E7"/>
    <w:rPr>
      <w:sz w:val="20"/>
      <w:szCs w:val="20"/>
    </w:rPr>
  </w:style>
  <w:style w:type="paragraph" w:styleId="CommentSubject">
    <w:name w:val="annotation subject"/>
    <w:basedOn w:val="CommentText"/>
    <w:next w:val="CommentText"/>
    <w:link w:val="CommentSubjectChar"/>
    <w:uiPriority w:val="99"/>
    <w:semiHidden/>
    <w:unhideWhenUsed/>
    <w:rsid w:val="001D39E7"/>
    <w:rPr>
      <w:b/>
      <w:bCs/>
    </w:rPr>
  </w:style>
  <w:style w:type="character" w:customStyle="1" w:styleId="CommentSubjectChar">
    <w:name w:val="Comment Subject Char"/>
    <w:basedOn w:val="CommentTextChar"/>
    <w:link w:val="CommentSubject"/>
    <w:uiPriority w:val="99"/>
    <w:semiHidden/>
    <w:rsid w:val="001D39E7"/>
    <w:rPr>
      <w:b/>
      <w:bCs/>
      <w:sz w:val="20"/>
      <w:szCs w:val="20"/>
    </w:rPr>
  </w:style>
  <w:style w:type="paragraph" w:styleId="BalloonText">
    <w:name w:val="Balloon Text"/>
    <w:basedOn w:val="Normal"/>
    <w:link w:val="BalloonTextChar"/>
    <w:uiPriority w:val="99"/>
    <w:semiHidden/>
    <w:unhideWhenUsed/>
    <w:rsid w:val="001D3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9E7"/>
    <w:rPr>
      <w:rFonts w:ascii="Segoe UI" w:hAnsi="Segoe UI" w:cs="Segoe UI"/>
      <w:sz w:val="18"/>
      <w:szCs w:val="18"/>
    </w:rPr>
  </w:style>
  <w:style w:type="paragraph" w:styleId="Date">
    <w:name w:val="Date"/>
    <w:basedOn w:val="Normal"/>
    <w:next w:val="Normal"/>
    <w:link w:val="DateChar"/>
    <w:uiPriority w:val="99"/>
    <w:semiHidden/>
    <w:unhideWhenUsed/>
    <w:rsid w:val="00734ACE"/>
  </w:style>
  <w:style w:type="character" w:customStyle="1" w:styleId="DateChar">
    <w:name w:val="Date Char"/>
    <w:basedOn w:val="DefaultParagraphFont"/>
    <w:link w:val="Date"/>
    <w:uiPriority w:val="99"/>
    <w:semiHidden/>
    <w:rsid w:val="00734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63145">
      <w:bodyDiv w:val="1"/>
      <w:marLeft w:val="0"/>
      <w:marRight w:val="0"/>
      <w:marTop w:val="0"/>
      <w:marBottom w:val="0"/>
      <w:divBdr>
        <w:top w:val="none" w:sz="0" w:space="0" w:color="auto"/>
        <w:left w:val="none" w:sz="0" w:space="0" w:color="auto"/>
        <w:bottom w:val="none" w:sz="0" w:space="0" w:color="auto"/>
        <w:right w:val="none" w:sz="0" w:space="0" w:color="auto"/>
      </w:divBdr>
    </w:div>
    <w:div w:id="263995819">
      <w:bodyDiv w:val="1"/>
      <w:marLeft w:val="0"/>
      <w:marRight w:val="0"/>
      <w:marTop w:val="0"/>
      <w:marBottom w:val="0"/>
      <w:divBdr>
        <w:top w:val="none" w:sz="0" w:space="0" w:color="auto"/>
        <w:left w:val="none" w:sz="0" w:space="0" w:color="auto"/>
        <w:bottom w:val="none" w:sz="0" w:space="0" w:color="auto"/>
        <w:right w:val="none" w:sz="0" w:space="0" w:color="auto"/>
      </w:divBdr>
    </w:div>
    <w:div w:id="306479005">
      <w:bodyDiv w:val="1"/>
      <w:marLeft w:val="0"/>
      <w:marRight w:val="0"/>
      <w:marTop w:val="0"/>
      <w:marBottom w:val="0"/>
      <w:divBdr>
        <w:top w:val="none" w:sz="0" w:space="0" w:color="auto"/>
        <w:left w:val="none" w:sz="0" w:space="0" w:color="auto"/>
        <w:bottom w:val="none" w:sz="0" w:space="0" w:color="auto"/>
        <w:right w:val="none" w:sz="0" w:space="0" w:color="auto"/>
      </w:divBdr>
    </w:div>
    <w:div w:id="519853126">
      <w:bodyDiv w:val="1"/>
      <w:marLeft w:val="0"/>
      <w:marRight w:val="0"/>
      <w:marTop w:val="0"/>
      <w:marBottom w:val="0"/>
      <w:divBdr>
        <w:top w:val="none" w:sz="0" w:space="0" w:color="auto"/>
        <w:left w:val="none" w:sz="0" w:space="0" w:color="auto"/>
        <w:bottom w:val="none" w:sz="0" w:space="0" w:color="auto"/>
        <w:right w:val="none" w:sz="0" w:space="0" w:color="auto"/>
      </w:divBdr>
    </w:div>
    <w:div w:id="694691472">
      <w:bodyDiv w:val="1"/>
      <w:marLeft w:val="0"/>
      <w:marRight w:val="0"/>
      <w:marTop w:val="0"/>
      <w:marBottom w:val="0"/>
      <w:divBdr>
        <w:top w:val="none" w:sz="0" w:space="0" w:color="auto"/>
        <w:left w:val="none" w:sz="0" w:space="0" w:color="auto"/>
        <w:bottom w:val="none" w:sz="0" w:space="0" w:color="auto"/>
        <w:right w:val="none" w:sz="0" w:space="0" w:color="auto"/>
      </w:divBdr>
    </w:div>
    <w:div w:id="694767970">
      <w:bodyDiv w:val="1"/>
      <w:marLeft w:val="0"/>
      <w:marRight w:val="0"/>
      <w:marTop w:val="0"/>
      <w:marBottom w:val="0"/>
      <w:divBdr>
        <w:top w:val="none" w:sz="0" w:space="0" w:color="auto"/>
        <w:left w:val="none" w:sz="0" w:space="0" w:color="auto"/>
        <w:bottom w:val="none" w:sz="0" w:space="0" w:color="auto"/>
        <w:right w:val="none" w:sz="0" w:space="0" w:color="auto"/>
      </w:divBdr>
    </w:div>
    <w:div w:id="716004512">
      <w:bodyDiv w:val="1"/>
      <w:marLeft w:val="0"/>
      <w:marRight w:val="0"/>
      <w:marTop w:val="0"/>
      <w:marBottom w:val="0"/>
      <w:divBdr>
        <w:top w:val="none" w:sz="0" w:space="0" w:color="auto"/>
        <w:left w:val="none" w:sz="0" w:space="0" w:color="auto"/>
        <w:bottom w:val="none" w:sz="0" w:space="0" w:color="auto"/>
        <w:right w:val="none" w:sz="0" w:space="0" w:color="auto"/>
      </w:divBdr>
    </w:div>
    <w:div w:id="1128282522">
      <w:bodyDiv w:val="1"/>
      <w:marLeft w:val="0"/>
      <w:marRight w:val="0"/>
      <w:marTop w:val="0"/>
      <w:marBottom w:val="0"/>
      <w:divBdr>
        <w:top w:val="none" w:sz="0" w:space="0" w:color="auto"/>
        <w:left w:val="none" w:sz="0" w:space="0" w:color="auto"/>
        <w:bottom w:val="none" w:sz="0" w:space="0" w:color="auto"/>
        <w:right w:val="none" w:sz="0" w:space="0" w:color="auto"/>
      </w:divBdr>
    </w:div>
    <w:div w:id="1479033127">
      <w:bodyDiv w:val="1"/>
      <w:marLeft w:val="0"/>
      <w:marRight w:val="0"/>
      <w:marTop w:val="0"/>
      <w:marBottom w:val="0"/>
      <w:divBdr>
        <w:top w:val="none" w:sz="0" w:space="0" w:color="auto"/>
        <w:left w:val="none" w:sz="0" w:space="0" w:color="auto"/>
        <w:bottom w:val="none" w:sz="0" w:space="0" w:color="auto"/>
        <w:right w:val="none" w:sz="0" w:space="0" w:color="auto"/>
      </w:divBdr>
    </w:div>
    <w:div w:id="1532449761">
      <w:bodyDiv w:val="1"/>
      <w:marLeft w:val="0"/>
      <w:marRight w:val="0"/>
      <w:marTop w:val="0"/>
      <w:marBottom w:val="0"/>
      <w:divBdr>
        <w:top w:val="none" w:sz="0" w:space="0" w:color="auto"/>
        <w:left w:val="none" w:sz="0" w:space="0" w:color="auto"/>
        <w:bottom w:val="none" w:sz="0" w:space="0" w:color="auto"/>
        <w:right w:val="none" w:sz="0" w:space="0" w:color="auto"/>
      </w:divBdr>
    </w:div>
    <w:div w:id="1949465664">
      <w:bodyDiv w:val="1"/>
      <w:marLeft w:val="0"/>
      <w:marRight w:val="0"/>
      <w:marTop w:val="0"/>
      <w:marBottom w:val="0"/>
      <w:divBdr>
        <w:top w:val="none" w:sz="0" w:space="0" w:color="auto"/>
        <w:left w:val="none" w:sz="0" w:space="0" w:color="auto"/>
        <w:bottom w:val="none" w:sz="0" w:space="0" w:color="auto"/>
        <w:right w:val="none" w:sz="0" w:space="0" w:color="auto"/>
      </w:divBdr>
    </w:div>
    <w:div w:id="214041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fpo.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fpo.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WOOD\AppData\Roaming\Microsoft\Templates\Small%20business%20email%20marketing%20template..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6FEC71-AD09-474F-8826-1487B6F7B26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89811B6-E761-4B21-B497-B3EC61AECEAB}">
  <ds:schemaRefs>
    <ds:schemaRef ds:uri="http://schemas.microsoft.com/sharepoint/v3/contenttype/forms"/>
  </ds:schemaRefs>
</ds:datastoreItem>
</file>

<file path=customXml/itemProps3.xml><?xml version="1.0" encoding="utf-8"?>
<ds:datastoreItem xmlns:ds="http://schemas.openxmlformats.org/officeDocument/2006/customXml" ds:itemID="{63C3ECB2-A913-4D03-A7B5-F2445BAAB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Small business email marketing template.</Template>
  <TotalTime>0</TotalTime>
  <Pages>1</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2019-08-18T15:10:00Z</dcterms:created>
  <dcterms:modified xsi:type="dcterms:W3CDTF">2019-08-19T15:28:00Z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