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0" w:type="dxa"/>
        <w:tblLook w:val="0600" w:firstRow="0" w:lastRow="0" w:firstColumn="0" w:lastColumn="0" w:noHBand="1" w:noVBand="1"/>
      </w:tblPr>
      <w:tblGrid>
        <w:gridCol w:w="6887"/>
        <w:gridCol w:w="2295"/>
      </w:tblGrid>
      <w:tr w:rsidR="0048741D" w14:paraId="4B3F9CCE" w14:textId="77777777" w:rsidTr="0048741D">
        <w:trPr>
          <w:trHeight w:val="1877"/>
        </w:trPr>
        <w:tc>
          <w:tcPr>
            <w:tcW w:w="6887" w:type="dxa"/>
            <w:vAlign w:val="center"/>
          </w:tcPr>
          <w:p w14:paraId="2A22094B" w14:textId="2DE967A8" w:rsidR="00A95DD9" w:rsidRDefault="0048741D" w:rsidP="001F3476">
            <w:pPr>
              <w:pStyle w:val="Title"/>
            </w:pPr>
            <w:r>
              <w:t>News Release</w:t>
            </w:r>
          </w:p>
          <w:p w14:paraId="76CB5BA2" w14:textId="5BB32DB3" w:rsidR="00A95DD9" w:rsidRPr="00A95DD9" w:rsidRDefault="00890BA2" w:rsidP="001F3476">
            <w:pPr>
              <w:pStyle w:val="Subtitle"/>
            </w:pPr>
            <w:r>
              <w:t>October 1st</w:t>
            </w:r>
            <w:r w:rsidR="00091804">
              <w:t>, 2019</w:t>
            </w:r>
            <w:r w:rsidR="0048741D">
              <w:t xml:space="preserve"> | Naples, FL</w:t>
            </w:r>
          </w:p>
        </w:tc>
        <w:tc>
          <w:tcPr>
            <w:tcW w:w="2295" w:type="dxa"/>
            <w:vAlign w:val="center"/>
          </w:tcPr>
          <w:p w14:paraId="72874A70" w14:textId="7039C903" w:rsidR="00A95DD9" w:rsidRDefault="0048741D" w:rsidP="0064357E">
            <w:pPr>
              <w:pStyle w:val="Heading1"/>
              <w:jc w:val="right"/>
            </w:pPr>
            <w:r>
              <w:rPr>
                <w:rFonts w:eastAsia="Times New Roman"/>
              </w:rPr>
              <w:drawing>
                <wp:anchor distT="0" distB="0" distL="114300" distR="114300" simplePos="0" relativeHeight="251683840" behindDoc="0" locked="0" layoutInCell="1" allowOverlap="1" wp14:anchorId="43A21E36" wp14:editId="027543F9">
                  <wp:simplePos x="0" y="0"/>
                  <wp:positionH relativeFrom="column">
                    <wp:posOffset>315595</wp:posOffset>
                  </wp:positionH>
                  <wp:positionV relativeFrom="paragraph">
                    <wp:posOffset>-250190</wp:posOffset>
                  </wp:positionV>
                  <wp:extent cx="1236345" cy="1278890"/>
                  <wp:effectExtent l="0" t="0" r="1905" b="0"/>
                  <wp:wrapNone/>
                  <wp:docPr id="4" name="Picture 4" descr="cid:AC0CD8B4-66D1-4E7F-82AB-6CB0974A30D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AC0CD8B4-66D1-4E7F-82AB-6CB0974A30DB@hom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1236345"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26F56E3" w14:textId="39DD0C9D" w:rsidR="00A95DD9" w:rsidRDefault="00A95DD9" w:rsidP="001B2A40"/>
    <w:p w14:paraId="64652A50" w14:textId="0A817C82" w:rsidR="002F31FA" w:rsidRPr="002F31FA" w:rsidRDefault="009201EC" w:rsidP="0048741D">
      <w:pPr>
        <w:pStyle w:val="Heading1"/>
        <w:jc w:val="center"/>
      </w:pPr>
      <w:r>
        <w:t xml:space="preserve"> Bonnie S. Michl</w:t>
      </w:r>
      <w:r w:rsidR="007414B3">
        <w:t>e</w:t>
      </w:r>
      <w:r>
        <w:t>man, MS, MBA, CPP, CHPA Elected to IFPO Board of Directors</w:t>
      </w:r>
    </w:p>
    <w:p w14:paraId="63A11A18" w14:textId="61BE5682" w:rsidR="00EA5CB5" w:rsidRDefault="008B59E6" w:rsidP="008E7B51">
      <w:r>
        <w:rPr>
          <w:noProof/>
        </w:rPr>
        <w:drawing>
          <wp:anchor distT="0" distB="0" distL="114300" distR="114300" simplePos="0" relativeHeight="251689984" behindDoc="0" locked="0" layoutInCell="1" allowOverlap="1" wp14:anchorId="1CD38EE4" wp14:editId="09055DEC">
            <wp:simplePos x="0" y="0"/>
            <wp:positionH relativeFrom="column">
              <wp:posOffset>2296866</wp:posOffset>
            </wp:positionH>
            <wp:positionV relativeFrom="paragraph">
              <wp:posOffset>134268</wp:posOffset>
            </wp:positionV>
            <wp:extent cx="1422400" cy="199072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0" cy="1990725"/>
                    </a:xfrm>
                    <a:prstGeom prst="rect">
                      <a:avLst/>
                    </a:prstGeom>
                    <a:noFill/>
                    <a:ln>
                      <a:noFill/>
                    </a:ln>
                  </pic:spPr>
                </pic:pic>
              </a:graphicData>
            </a:graphic>
          </wp:anchor>
        </w:drawing>
      </w:r>
      <w:r w:rsidR="001F3476">
        <w:rPr>
          <w:noProof/>
        </w:rPr>
        <mc:AlternateContent>
          <mc:Choice Requires="wps">
            <w:drawing>
              <wp:anchor distT="0" distB="0" distL="114300" distR="114300" simplePos="0" relativeHeight="251688960" behindDoc="0" locked="0" layoutInCell="1" allowOverlap="1" wp14:anchorId="6453D7FD" wp14:editId="6C4FF9E0">
                <wp:simplePos x="0" y="0"/>
                <wp:positionH relativeFrom="column">
                  <wp:posOffset>-4454896</wp:posOffset>
                </wp:positionH>
                <wp:positionV relativeFrom="paragraph">
                  <wp:posOffset>1596431</wp:posOffset>
                </wp:positionV>
                <wp:extent cx="2090420" cy="1406106"/>
                <wp:effectExtent l="0" t="0" r="5080" b="3810"/>
                <wp:wrapNone/>
                <wp:docPr id="1" name="Text Box 1"/>
                <wp:cNvGraphicFramePr/>
                <a:graphic xmlns:a="http://schemas.openxmlformats.org/drawingml/2006/main">
                  <a:graphicData uri="http://schemas.microsoft.com/office/word/2010/wordprocessingShape">
                    <wps:wsp>
                      <wps:cNvSpPr txBox="1"/>
                      <wps:spPr>
                        <a:xfrm>
                          <a:off x="0" y="0"/>
                          <a:ext cx="2090420" cy="1406106"/>
                        </a:xfrm>
                        <a:prstGeom prst="rect">
                          <a:avLst/>
                        </a:prstGeom>
                        <a:solidFill>
                          <a:schemeClr val="bg2"/>
                        </a:solidFill>
                        <a:ln w="6350">
                          <a:noFill/>
                        </a:ln>
                      </wps:spPr>
                      <wps:txbx>
                        <w:txbxContent>
                          <w:p w14:paraId="147CA4E0" w14:textId="6312A471" w:rsidR="001F3476" w:rsidRPr="000E6DA1" w:rsidRDefault="001F3476" w:rsidP="000E6DA1">
                            <w:pPr>
                              <w:ind w:left="0"/>
                              <w:jc w:val="center"/>
                              <w:rPr>
                                <w:b/>
                                <w:i/>
                                <w:color w:val="1F497D" w:themeColor="text2"/>
                                <w:sz w:val="28"/>
                                <w:szCs w:val="28"/>
                              </w:rPr>
                            </w:pPr>
                            <w:r>
                              <w:rPr>
                                <w:b/>
                                <w:i/>
                                <w:color w:val="1F497D" w:themeColor="text2"/>
                                <w:sz w:val="28"/>
                                <w:szCs w:val="28"/>
                              </w:rPr>
                              <w:t>Bonnie S. Michelman, MS, MBA, CPP, CHPA Elected to the IFPO Board of Directors.</w:t>
                            </w:r>
                          </w:p>
                          <w:p w14:paraId="1D4980CB" w14:textId="12A26B49" w:rsidR="001F3476" w:rsidRPr="000E6DA1" w:rsidRDefault="001F3476" w:rsidP="000E6DA1">
                            <w:pPr>
                              <w:ind w:left="0"/>
                              <w:jc w:val="center"/>
                              <w:rPr>
                                <w:b/>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53D7FD" id="_x0000_t202" coordsize="21600,21600" o:spt="202" path="m,l,21600r21600,l21600,xe">
                <v:stroke joinstyle="miter"/>
                <v:path gradientshapeok="t" o:connecttype="rect"/>
              </v:shapetype>
              <v:shape id="Text Box 1" o:spid="_x0000_s1026" type="#_x0000_t202" style="position:absolute;left:0;text-align:left;margin-left:-350.8pt;margin-top:125.7pt;width:164.6pt;height:110.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" fillcolor="#eeece1 [3214]" stroked="f" strokeweight=".5pt">
                <v:textbox>
                  <w:txbxContent>
                    <w:p w14:paraId="147CA4E0" w14:textId="6312A471" w:rsidR="001F3476" w:rsidRPr="000E6DA1" w:rsidRDefault="001F3476" w:rsidP="000E6DA1">
                      <w:pPr>
                        <w:ind w:left="0"/>
                        <w:jc w:val="center"/>
                        <w:rPr>
                          <w:b/>
                          <w:i/>
                          <w:color w:val="1F497D" w:themeColor="text2"/>
                          <w:sz w:val="28"/>
                          <w:szCs w:val="28"/>
                        </w:rPr>
                      </w:pPr>
                      <w:r>
                        <w:rPr>
                          <w:b/>
                          <w:i/>
                          <w:color w:val="1F497D" w:themeColor="text2"/>
                          <w:sz w:val="28"/>
                          <w:szCs w:val="28"/>
                        </w:rPr>
                        <w:t>Bonnie S. Michelman, MS, MBA, CPP, CHPA Elected to the IFPO Board of Directors.</w:t>
                      </w:r>
                    </w:p>
                    <w:p w14:paraId="1D4980CB" w14:textId="12A26B49" w:rsidR="001F3476" w:rsidRPr="000E6DA1" w:rsidRDefault="001F3476" w:rsidP="000E6DA1">
                      <w:pPr>
                        <w:ind w:left="0"/>
                        <w:jc w:val="center"/>
                        <w:rPr>
                          <w:b/>
                          <w:i/>
                          <w:sz w:val="24"/>
                          <w:szCs w:val="24"/>
                        </w:rPr>
                      </w:pPr>
                    </w:p>
                  </w:txbxContent>
                </v:textbox>
              </v:shape>
            </w:pict>
          </mc:Fallback>
        </mc:AlternateContent>
      </w:r>
      <w:r w:rsidR="007414B3">
        <w:rPr>
          <w:noProof/>
        </w:rPr>
        <w:t>IFPO Chairman of the Board Mr. Dennis Shepp announced Ms. Michelman’s appointment on October 1</w:t>
      </w:r>
      <w:r w:rsidR="007414B3" w:rsidRPr="007414B3">
        <w:rPr>
          <w:noProof/>
          <w:vertAlign w:val="superscript"/>
        </w:rPr>
        <w:t>st</w:t>
      </w:r>
      <w:r w:rsidR="007414B3">
        <w:rPr>
          <w:noProof/>
        </w:rPr>
        <w:t>, 2019.  “We are thrilled to have this truly professional icon</w:t>
      </w:r>
      <w:r w:rsidR="00450103">
        <w:rPr>
          <w:noProof/>
        </w:rPr>
        <w:t>ic</w:t>
      </w:r>
      <w:r w:rsidR="007414B3">
        <w:rPr>
          <w:noProof/>
        </w:rPr>
        <w:t xml:space="preserve"> leader join our Board</w:t>
      </w:r>
      <w:r w:rsidR="00675251">
        <w:rPr>
          <w:noProof/>
        </w:rPr>
        <w:t>.”</w:t>
      </w:r>
      <w:r w:rsidR="007414B3">
        <w:rPr>
          <w:noProof/>
        </w:rPr>
        <w:t xml:space="preserve">  </w:t>
      </w:r>
      <w:r w:rsidR="00890BA2">
        <w:t xml:space="preserve"> </w:t>
      </w:r>
      <w:r w:rsidR="007414B3">
        <w:t xml:space="preserve">  Bonnie has extensive leadership and security management experience in diverse industries reputed to be a strong security expert nationally.  She currently is the Executive Director of </w:t>
      </w:r>
      <w:r w:rsidR="00890BA2">
        <w:t>Police, Security and Outside Se</w:t>
      </w:r>
      <w:r w:rsidR="007414B3">
        <w:t>r</w:t>
      </w:r>
      <w:r w:rsidR="00890BA2">
        <w:t>vices at Massachusetts General Hospital an</w:t>
      </w:r>
      <w:r w:rsidR="007414B3">
        <w:t>d</w:t>
      </w:r>
      <w:r w:rsidR="00890BA2">
        <w:t xml:space="preserve"> the Security Consultant for </w:t>
      </w:r>
      <w:r w:rsidR="00675251">
        <w:t>its</w:t>
      </w:r>
      <w:r w:rsidR="00890BA2">
        <w:t xml:space="preserve"> paren</w:t>
      </w:r>
      <w:r w:rsidR="007414B3">
        <w:t>t cor</w:t>
      </w:r>
      <w:r w:rsidR="00890BA2">
        <w:t>poration, Partners Healthcare Inc.  an organization comprising 1</w:t>
      </w:r>
      <w:r w:rsidR="00586EE6">
        <w:t>5</w:t>
      </w:r>
      <w:r w:rsidR="00890BA2">
        <w:t xml:space="preserve"> hospitals, </w:t>
      </w:r>
      <w:r w:rsidR="007414B3">
        <w:t>hundreds</w:t>
      </w:r>
      <w:r w:rsidR="00890BA2">
        <w:t xml:space="preserve"> of offsite facilities, and a workforce over </w:t>
      </w:r>
      <w:r w:rsidR="00586EE6">
        <w:t>8</w:t>
      </w:r>
      <w:r w:rsidR="00890BA2">
        <w:t xml:space="preserve">0,000.  She oversees a </w:t>
      </w:r>
      <w:r w:rsidR="007414B3">
        <w:t>licensed</w:t>
      </w:r>
      <w:r w:rsidR="00890BA2">
        <w:t xml:space="preserve"> Police Department in this role among other departments.  She was a senior executive at First Security Services Corporation (now Securitas) overseeing Security for 60 diverse </w:t>
      </w:r>
      <w:r w:rsidR="007414B3">
        <w:t>operations</w:t>
      </w:r>
      <w:r w:rsidR="00890BA2">
        <w:t xml:space="preserve"> and Assistant Vice President for General Services/</w:t>
      </w:r>
      <w:r w:rsidR="007414B3">
        <w:t>Operations</w:t>
      </w:r>
      <w:r w:rsidR="00890BA2">
        <w:t xml:space="preserve"> at Newton Wellesley Hospital managing 16 Operational and support departments.</w:t>
      </w:r>
      <w:r w:rsidR="00EA5CB5">
        <w:t xml:space="preserve">   She has been an </w:t>
      </w:r>
      <w:r w:rsidR="00675251">
        <w:t>instructor</w:t>
      </w:r>
      <w:r w:rsidR="00EA5CB5">
        <w:t xml:space="preserve"> at Northeastern University, College of Criminal Justice in the Graduate and Undergraduate program for over 25 years.  Bonnie was appointed in 2010 by DHS Secretary Janet Napolitano to the Homeland Security Advisory Council (HSAC), holding that position </w:t>
      </w:r>
      <w:r w:rsidR="00675251">
        <w:t>until</w:t>
      </w:r>
      <w:r w:rsidR="00EA5CB5">
        <w:t xml:space="preserve"> 2015 and chaired the DHS Faith Based Security Advisory Committee.  Bonnie has held many leadership positions nationally, internationally and Bonnie lectures and consults on areas of healthcare security, workplace violence, hate crimes, active shooter training, domestic violence, risk assessment/management, disaster planning, leadership, change </w:t>
      </w:r>
      <w:r w:rsidR="00675251">
        <w:t>management</w:t>
      </w:r>
      <w:r w:rsidR="00EA5CB5">
        <w:t xml:space="preserve">, strategic business planning and communications.  </w:t>
      </w:r>
    </w:p>
    <w:p w14:paraId="132A1CFA" w14:textId="65492123" w:rsidR="000E6DA1" w:rsidRDefault="007F2818" w:rsidP="00675251">
      <w:pPr>
        <w:ind w:left="0"/>
        <w:rPr>
          <w:szCs w:val="24"/>
        </w:rPr>
      </w:pPr>
      <w:r>
        <w:rPr>
          <w:noProof/>
          <w:sz w:val="30"/>
          <w:szCs w:val="30"/>
        </w:rPr>
        <mc:AlternateContent>
          <mc:Choice Requires="wpg">
            <w:drawing>
              <wp:anchor distT="0" distB="0" distL="114300" distR="114300" simplePos="0" relativeHeight="251685888" behindDoc="0" locked="1" layoutInCell="1" allowOverlap="1" wp14:anchorId="1EB5719D" wp14:editId="42380BFF">
                <wp:simplePos x="0" y="0"/>
                <wp:positionH relativeFrom="margin">
                  <wp:posOffset>-133350</wp:posOffset>
                </wp:positionH>
                <wp:positionV relativeFrom="paragraph">
                  <wp:posOffset>392430</wp:posOffset>
                </wp:positionV>
                <wp:extent cx="2063115" cy="2333625"/>
                <wp:effectExtent l="0" t="0" r="0" b="952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3115" cy="2333625"/>
                          <a:chOff x="0" y="-225357"/>
                          <a:chExt cx="2062238" cy="2455611"/>
                        </a:xfrm>
                      </wpg:grpSpPr>
                      <wps:wsp>
                        <wps:cNvPr id="16" name="Text Box 16"/>
                        <wps:cNvSpPr txBox="1"/>
                        <wps:spPr>
                          <a:xfrm>
                            <a:off x="0" y="1057275"/>
                            <a:ext cx="1909445" cy="40784"/>
                          </a:xfrm>
                          <a:prstGeom prst="rect">
                            <a:avLst/>
                          </a:prstGeom>
                          <a:solidFill>
                            <a:schemeClr val="bg1"/>
                          </a:solidFill>
                          <a:ln w="6350">
                            <a:noFill/>
                          </a:ln>
                        </wps:spPr>
                        <wps:txbx>
                          <w:txbxContent>
                            <w:p w14:paraId="6531D669" w14:textId="77777777" w:rsidR="001F3476" w:rsidRPr="002F31FA" w:rsidRDefault="001F3476" w:rsidP="007F2818">
                              <w:pPr>
                                <w:pStyle w:val="ListNumber"/>
                                <w:numPr>
                                  <w:ilvl w:val="0"/>
                                  <w:numId w:val="0"/>
                                </w:numPr>
                                <w:ind w:left="432"/>
                              </w:pPr>
                            </w:p>
                          </w:txbxContent>
                        </wps:txbx>
                        <wps:bodyPr rot="0" spcFirstLastPara="0" vertOverflow="overflow" horzOverflow="overflow" vert="horz" wrap="square" lIns="91440" tIns="90000" rIns="91440" bIns="45720" numCol="1" spcCol="0" rtlCol="0" fromWordArt="0" anchor="t" anchorCtr="0" forceAA="0" compatLnSpc="1">
                          <a:prstTxWarp prst="textNoShape">
                            <a:avLst/>
                          </a:prstTxWarp>
                          <a:noAutofit/>
                        </wps:bodyPr>
                      </wps:wsp>
                      <wps:wsp>
                        <wps:cNvPr id="21" name="Text Box 21"/>
                        <wps:cNvSpPr txBox="1"/>
                        <wps:spPr>
                          <a:xfrm>
                            <a:off x="152335" y="-225357"/>
                            <a:ext cx="1909903" cy="2455611"/>
                          </a:xfrm>
                          <a:prstGeom prst="rect">
                            <a:avLst/>
                          </a:prstGeom>
                          <a:solidFill>
                            <a:schemeClr val="bg2"/>
                          </a:solidFill>
                          <a:ln w="6350">
                            <a:noFill/>
                          </a:ln>
                        </wps:spPr>
                        <wps:txbx>
                          <w:txbxContent>
                            <w:p w14:paraId="3AFD1165" w14:textId="0B29651E" w:rsidR="001F3476" w:rsidRPr="0029719B" w:rsidRDefault="001F3476" w:rsidP="007F2818">
                              <w:pPr>
                                <w:pStyle w:val="Quote"/>
                                <w:jc w:val="center"/>
                                <w:rPr>
                                  <w:b/>
                                  <w:i w:val="0"/>
                                  <w:sz w:val="28"/>
                                  <w:u w:val="single"/>
                                </w:rPr>
                              </w:pPr>
                              <w:r w:rsidRPr="0029719B">
                                <w:rPr>
                                  <w:b/>
                                  <w:i w:val="0"/>
                                  <w:sz w:val="28"/>
                                  <w:u w:val="single"/>
                                </w:rPr>
                                <w:t>Contact Us:</w:t>
                              </w:r>
                            </w:p>
                            <w:p w14:paraId="07960AED" w14:textId="4226FCFB" w:rsidR="001F3476" w:rsidRPr="007F2818" w:rsidRDefault="001F3476" w:rsidP="007F2818">
                              <w:r>
                                <w:t>s</w:t>
                              </w:r>
                              <w:r w:rsidR="008B59E6" w:rsidRPr="008B59E6">
                                <w:t xml:space="preserve"> </w:t>
                              </w:r>
                              <w:r w:rsidR="008B59E6">
                                <w:t>Sandi Davies</w:t>
                              </w:r>
                              <w:r w:rsidR="008B59E6">
                                <w:br/>
                                <w:t>Executive Director</w:t>
                              </w:r>
                              <w:r w:rsidR="008B59E6">
                                <w:br/>
                                <w:t>1076 6</w:t>
                              </w:r>
                              <w:r w:rsidR="008B59E6" w:rsidRPr="00A46425">
                                <w:rPr>
                                  <w:vertAlign w:val="superscript"/>
                                </w:rPr>
                                <w:t>th</w:t>
                              </w:r>
                              <w:r w:rsidR="008B59E6">
                                <w:t xml:space="preserve"> Avenue N.</w:t>
                              </w:r>
                              <w:r w:rsidR="008B59E6">
                                <w:br/>
                                <w:t>Naples, FL 34102</w:t>
                              </w:r>
                              <w:r>
                                <w:t>f</w:t>
                              </w:r>
                            </w:p>
                            <w:p w14:paraId="5BEB4BB1" w14:textId="77777777" w:rsidR="001F3476" w:rsidRPr="007F2818" w:rsidRDefault="001F3476" w:rsidP="007F2818"/>
                            <w:p w14:paraId="10A69147" w14:textId="77777777" w:rsidR="001F3476" w:rsidRPr="0048741D" w:rsidRDefault="001F3476" w:rsidP="007F2818"/>
                            <w:p w14:paraId="612004CB" w14:textId="77777777" w:rsidR="001F3476" w:rsidRPr="00CA1A4E" w:rsidRDefault="001F3476" w:rsidP="007F2818">
                              <w:pPr>
                                <w:rPr>
                                  <w:rFonts w:ascii="Times New Roman" w:hAnsi="Times New Roman" w:cs="Times New Roman"/>
                                  <w:sz w:val="24"/>
                                  <w:szCs w:val="24"/>
                                </w:rPr>
                              </w:pPr>
                              <w:r w:rsidRPr="00CA1A4E">
                                <w:rPr>
                                  <w:rFonts w:ascii="Times New Roman" w:hAnsi="Times New Roman" w:cs="Times New Roman"/>
                                  <w:sz w:val="24"/>
                                  <w:szCs w:val="24"/>
                                </w:rPr>
                                <w:t>Mr. Hurst is a proud member of the International Foundation for Protection Officers.</w:t>
                              </w:r>
                            </w:p>
                            <w:p w14:paraId="2464BBD6" w14:textId="77777777" w:rsidR="001F3476" w:rsidRPr="0048741D" w:rsidRDefault="001F3476" w:rsidP="007F2818">
                              <w:pPr>
                                <w:pStyle w:val="Quote"/>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5719D" id="Group 7" o:spid="_x0000_s1027" style="position:absolute;margin-left:-10.5pt;margin-top:30.9pt;width:162.45pt;height:183.75pt;z-index:251685888;mso-position-horizontal-relative:margin;mso-width-relative:margin;mso-height-relative:margin" coordorigin=",-2253" coordsize="20622,2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">
                <v:shape id="Text Box 16" o:spid="_x0000_s1028" type="#_x0000_t202" style="position:absolute;top:10572;width:1909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" fillcolor="white [3212]" stroked="f" strokeweight=".5pt">
                  <v:textbox inset=",2.5mm">
                    <w:txbxContent>
                      <w:p w14:paraId="6531D669" w14:textId="77777777" w:rsidR="001F3476" w:rsidRPr="002F31FA" w:rsidRDefault="001F3476" w:rsidP="007F2818">
                        <w:pPr>
                          <w:pStyle w:val="ListNumber"/>
                          <w:numPr>
                            <w:ilvl w:val="0"/>
                            <w:numId w:val="0"/>
                          </w:numPr>
                          <w:ind w:left="432"/>
                        </w:pPr>
                      </w:p>
                    </w:txbxContent>
                  </v:textbox>
                </v:shape>
                <v:shape id="Text Box 21" o:spid="_x0000_s1029" type="#_x0000_t202" style="position:absolute;left:1523;top:-2253;width:19099;height:2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" fillcolor="#eeece1 [3214]" stroked="f" strokeweight=".5pt">
                  <v:textbox>
                    <w:txbxContent>
                      <w:p w14:paraId="3AFD1165" w14:textId="0B29651E" w:rsidR="001F3476" w:rsidRPr="0029719B" w:rsidRDefault="001F3476" w:rsidP="007F2818">
                        <w:pPr>
                          <w:pStyle w:val="Quote"/>
                          <w:jc w:val="center"/>
                          <w:rPr>
                            <w:b/>
                            <w:i w:val="0"/>
                            <w:sz w:val="28"/>
                            <w:u w:val="single"/>
                          </w:rPr>
                        </w:pPr>
                        <w:r w:rsidRPr="0029719B">
                          <w:rPr>
                            <w:b/>
                            <w:i w:val="0"/>
                            <w:sz w:val="28"/>
                            <w:u w:val="single"/>
                          </w:rPr>
                          <w:t>Contact Us:</w:t>
                        </w:r>
                      </w:p>
                      <w:p w14:paraId="07960AED" w14:textId="4226FCFB" w:rsidR="001F3476" w:rsidRPr="007F2818" w:rsidRDefault="001F3476" w:rsidP="007F2818">
                        <w:r>
                          <w:t>s</w:t>
                        </w:r>
                        <w:r w:rsidR="008B59E6" w:rsidRPr="008B59E6">
                          <w:t xml:space="preserve"> </w:t>
                        </w:r>
                        <w:r w:rsidR="008B59E6">
                          <w:t>Sandi Davies</w:t>
                        </w:r>
                        <w:r w:rsidR="008B59E6">
                          <w:br/>
                          <w:t>Executive Director</w:t>
                        </w:r>
                        <w:r w:rsidR="008B59E6">
                          <w:br/>
                          <w:t>1076 6</w:t>
                        </w:r>
                        <w:r w:rsidR="008B59E6" w:rsidRPr="00A46425">
                          <w:rPr>
                            <w:vertAlign w:val="superscript"/>
                          </w:rPr>
                          <w:t>th</w:t>
                        </w:r>
                        <w:r w:rsidR="008B59E6">
                          <w:t xml:space="preserve"> Avenue N.</w:t>
                        </w:r>
                        <w:r w:rsidR="008B59E6">
                          <w:br/>
                          <w:t>Naples, FL 34102</w:t>
                        </w:r>
                        <w:r>
                          <w:t>f</w:t>
                        </w:r>
                      </w:p>
                      <w:p w14:paraId="5BEB4BB1" w14:textId="77777777" w:rsidR="001F3476" w:rsidRPr="007F2818" w:rsidRDefault="001F3476" w:rsidP="007F2818"/>
                      <w:p w14:paraId="10A69147" w14:textId="77777777" w:rsidR="001F3476" w:rsidRPr="0048741D" w:rsidRDefault="001F3476" w:rsidP="007F2818"/>
                      <w:p w14:paraId="612004CB" w14:textId="77777777" w:rsidR="001F3476" w:rsidRPr="00CA1A4E" w:rsidRDefault="001F3476" w:rsidP="007F2818">
                        <w:pPr>
                          <w:rPr>
                            <w:rFonts w:ascii="Times New Roman" w:hAnsi="Times New Roman" w:cs="Times New Roman"/>
                            <w:sz w:val="24"/>
                            <w:szCs w:val="24"/>
                          </w:rPr>
                        </w:pPr>
                        <w:r w:rsidRPr="00CA1A4E">
                          <w:rPr>
                            <w:rFonts w:ascii="Times New Roman" w:hAnsi="Times New Roman" w:cs="Times New Roman"/>
                            <w:sz w:val="24"/>
                            <w:szCs w:val="24"/>
                          </w:rPr>
                          <w:t>Mr. Hurst is a proud member of the International Foundation for Protection Officers.</w:t>
                        </w:r>
                      </w:p>
                      <w:p w14:paraId="2464BBD6" w14:textId="77777777" w:rsidR="001F3476" w:rsidRPr="0048741D" w:rsidRDefault="001F3476" w:rsidP="007F2818">
                        <w:pPr>
                          <w:pStyle w:val="Quote"/>
                          <w:rPr>
                            <w:sz w:val="21"/>
                          </w:rPr>
                        </w:pPr>
                      </w:p>
                    </w:txbxContent>
                  </v:textbox>
                </v:shape>
                <w10:wrap anchorx="margin"/>
                <w10:anchorlock/>
              </v:group>
            </w:pict>
          </mc:Fallback>
        </mc:AlternateContent>
      </w:r>
      <w:r w:rsidR="009B5A02">
        <w:rPr>
          <w:noProof/>
          <w:sz w:val="30"/>
          <w:szCs w:val="30"/>
        </w:rPr>
        <mc:AlternateContent>
          <mc:Choice Requires="wpg">
            <w:drawing>
              <wp:anchor distT="0" distB="0" distL="114300" distR="114300" simplePos="0" relativeHeight="251660288" behindDoc="1" locked="1" layoutInCell="1" allowOverlap="1" wp14:anchorId="2CA61CEB" wp14:editId="44064E8C">
                <wp:simplePos x="0" y="0"/>
                <wp:positionH relativeFrom="margin">
                  <wp:posOffset>-2381250</wp:posOffset>
                </wp:positionH>
                <wp:positionV relativeFrom="page">
                  <wp:posOffset>2323465</wp:posOffset>
                </wp:positionV>
                <wp:extent cx="4300220" cy="4847590"/>
                <wp:effectExtent l="0" t="0" r="5080" b="0"/>
                <wp:wrapThrough wrapText="bothSides">
                  <wp:wrapPolygon edited="0">
                    <wp:start x="11961" y="0"/>
                    <wp:lineTo x="11961" y="19014"/>
                    <wp:lineTo x="0" y="19099"/>
                    <wp:lineTo x="0" y="19523"/>
                    <wp:lineTo x="11961" y="20372"/>
                    <wp:lineTo x="11961" y="21476"/>
                    <wp:lineTo x="21530" y="21476"/>
                    <wp:lineTo x="21530" y="0"/>
                    <wp:lineTo x="11961" y="0"/>
                  </wp:wrapPolygon>
                </wp:wrapThrough>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00220" cy="4847590"/>
                          <a:chOff x="0" y="-1300624"/>
                          <a:chExt cx="4351498" cy="2659374"/>
                        </a:xfrm>
                      </wpg:grpSpPr>
                      <wps:wsp>
                        <wps:cNvPr id="5" name="Text Box 5"/>
                        <wps:cNvSpPr txBox="1"/>
                        <wps:spPr>
                          <a:xfrm>
                            <a:off x="0" y="1057275"/>
                            <a:ext cx="1909445" cy="40784"/>
                          </a:xfrm>
                          <a:prstGeom prst="rect">
                            <a:avLst/>
                          </a:prstGeom>
                          <a:solidFill>
                            <a:schemeClr val="bg1"/>
                          </a:solidFill>
                          <a:ln w="6350">
                            <a:noFill/>
                          </a:ln>
                        </wps:spPr>
                        <wps:txbx>
                          <w:txbxContent>
                            <w:p w14:paraId="191001FF" w14:textId="5730F55F" w:rsidR="001F3476" w:rsidRPr="002F31FA" w:rsidRDefault="001F3476" w:rsidP="0048741D">
                              <w:pPr>
                                <w:pStyle w:val="ListNumber"/>
                                <w:numPr>
                                  <w:ilvl w:val="0"/>
                                  <w:numId w:val="0"/>
                                </w:numPr>
                                <w:ind w:left="432"/>
                              </w:pPr>
                            </w:p>
                          </w:txbxContent>
                        </wps:txbx>
                        <wps:bodyPr rot="0" spcFirstLastPara="0" vertOverflow="overflow" horzOverflow="overflow" vert="horz" wrap="square" lIns="91440" tIns="90000" rIns="91440" bIns="45720" numCol="1" spcCol="0" rtlCol="0" fromWordArt="0" anchor="t" anchorCtr="0" forceAA="0" compatLnSpc="1">
                          <a:prstTxWarp prst="textNoShape">
                            <a:avLst/>
                          </a:prstTxWarp>
                          <a:noAutofit/>
                        </wps:bodyPr>
                      </wps:wsp>
                      <wps:wsp>
                        <wps:cNvPr id="2" name="Text Box 2"/>
                        <wps:cNvSpPr txBox="1"/>
                        <wps:spPr>
                          <a:xfrm>
                            <a:off x="2441595" y="-1300624"/>
                            <a:ext cx="1909903" cy="2659374"/>
                          </a:xfrm>
                          <a:prstGeom prst="rect">
                            <a:avLst/>
                          </a:prstGeom>
                          <a:solidFill>
                            <a:schemeClr val="bg2"/>
                          </a:solidFill>
                          <a:ln w="6350">
                            <a:noFill/>
                          </a:ln>
                        </wps:spPr>
                        <wps:txbx>
                          <w:txbxContent>
                            <w:p w14:paraId="41A0EBDB" w14:textId="07442164" w:rsidR="001F3476" w:rsidRPr="00EA5CB5" w:rsidRDefault="001F3476" w:rsidP="0048741D">
                              <w:pPr>
                                <w:pStyle w:val="Quote"/>
                                <w:jc w:val="center"/>
                                <w:rPr>
                                  <w:b/>
                                  <w:sz w:val="28"/>
                                  <w:szCs w:val="28"/>
                                </w:rPr>
                              </w:pPr>
                              <w:r w:rsidRPr="00EA5CB5">
                                <w:rPr>
                                  <w:b/>
                                  <w:sz w:val="28"/>
                                  <w:szCs w:val="28"/>
                                </w:rPr>
                                <w:t xml:space="preserve">Bonnie </w:t>
                              </w:r>
                              <w:r w:rsidR="009D50CE">
                                <w:rPr>
                                  <w:b/>
                                  <w:sz w:val="28"/>
                                  <w:szCs w:val="28"/>
                                </w:rPr>
                                <w:t>is</w:t>
                              </w:r>
                              <w:r w:rsidRPr="00EA5CB5">
                                <w:rPr>
                                  <w:b/>
                                  <w:sz w:val="28"/>
                                  <w:szCs w:val="28"/>
                                </w:rPr>
                                <w:t xml:space="preserve"> on </w:t>
                              </w:r>
                              <w:r w:rsidR="00675251" w:rsidRPr="00EA5CB5">
                                <w:rPr>
                                  <w:b/>
                                  <w:sz w:val="28"/>
                                  <w:szCs w:val="28"/>
                                </w:rPr>
                                <w:t>the</w:t>
                              </w:r>
                              <w:r w:rsidRPr="00EA5CB5">
                                <w:rPr>
                                  <w:b/>
                                  <w:sz w:val="28"/>
                                  <w:szCs w:val="28"/>
                                </w:rPr>
                                <w:t xml:space="preserve"> Board of Directors and </w:t>
                              </w:r>
                              <w:r w:rsidR="009D50CE">
                                <w:rPr>
                                  <w:b/>
                                  <w:sz w:val="28"/>
                                  <w:szCs w:val="28"/>
                                </w:rPr>
                                <w:t xml:space="preserve">Past </w:t>
                              </w:r>
                              <w:bookmarkStart w:id="0" w:name="_GoBack"/>
                              <w:bookmarkEnd w:id="0"/>
                              <w:r w:rsidRPr="00EA5CB5">
                                <w:rPr>
                                  <w:b/>
                                  <w:sz w:val="28"/>
                                  <w:szCs w:val="28"/>
                                </w:rPr>
                                <w:t>President for the Int</w:t>
                              </w:r>
                              <w:r w:rsidR="00675251">
                                <w:rPr>
                                  <w:b/>
                                  <w:sz w:val="28"/>
                                  <w:szCs w:val="28"/>
                                </w:rPr>
                                <w:t>e</w:t>
                              </w:r>
                              <w:r w:rsidRPr="00EA5CB5">
                                <w:rPr>
                                  <w:b/>
                                  <w:sz w:val="28"/>
                                  <w:szCs w:val="28"/>
                                </w:rPr>
                                <w:t>rnational Security Management Association (ISMA).  Bonnie served a</w:t>
                              </w:r>
                              <w:r w:rsidR="00675251">
                                <w:rPr>
                                  <w:b/>
                                  <w:sz w:val="28"/>
                                  <w:szCs w:val="28"/>
                                </w:rPr>
                                <w:t xml:space="preserve">s </w:t>
                              </w:r>
                              <w:r w:rsidRPr="00EA5CB5">
                                <w:rPr>
                                  <w:b/>
                                  <w:sz w:val="28"/>
                                  <w:szCs w:val="28"/>
                                </w:rPr>
                                <w:t>President</w:t>
                              </w:r>
                              <w:r w:rsidR="00450103" w:rsidRPr="00EA5CB5">
                                <w:rPr>
                                  <w:b/>
                                  <w:sz w:val="28"/>
                                  <w:szCs w:val="28"/>
                                </w:rPr>
                                <w:t xml:space="preserve"> </w:t>
                              </w:r>
                              <w:r w:rsidRPr="00EA5CB5">
                                <w:rPr>
                                  <w:b/>
                                  <w:sz w:val="28"/>
                                  <w:szCs w:val="28"/>
                                </w:rPr>
                                <w:t xml:space="preserve">in 2001 of ASIS International.  Chairman of the Board in 2002, and Foundation President from 2003 – 2005.  She is Past President (2008 and 1995) as well as </w:t>
                              </w:r>
                              <w:r w:rsidR="00450103" w:rsidRPr="00EA5CB5">
                                <w:rPr>
                                  <w:b/>
                                  <w:sz w:val="28"/>
                                  <w:szCs w:val="28"/>
                                </w:rPr>
                                <w:t>C</w:t>
                              </w:r>
                              <w:r w:rsidRPr="00EA5CB5">
                                <w:rPr>
                                  <w:b/>
                                  <w:sz w:val="28"/>
                                  <w:szCs w:val="28"/>
                                </w:rPr>
                                <w:t xml:space="preserve">hairman of the Board of the International </w:t>
                              </w:r>
                              <w:r w:rsidR="00675251" w:rsidRPr="00EA5CB5">
                                <w:rPr>
                                  <w:b/>
                                  <w:sz w:val="28"/>
                                  <w:szCs w:val="28"/>
                                </w:rPr>
                                <w:t>Association</w:t>
                              </w:r>
                              <w:r w:rsidRPr="00EA5CB5">
                                <w:rPr>
                                  <w:b/>
                                  <w:sz w:val="28"/>
                                  <w:szCs w:val="28"/>
                                </w:rPr>
                                <w:t xml:space="preserve"> for He</w:t>
                              </w:r>
                              <w:r w:rsidR="00EA5CB5">
                                <w:rPr>
                                  <w:b/>
                                  <w:sz w:val="28"/>
                                  <w:szCs w:val="28"/>
                                </w:rPr>
                                <w:t>a</w:t>
                              </w:r>
                              <w:r w:rsidRPr="00EA5CB5">
                                <w:rPr>
                                  <w:b/>
                                  <w:sz w:val="28"/>
                                  <w:szCs w:val="28"/>
                                </w:rPr>
                                <w:t>lthcare Security and Safety (IAHSS).</w:t>
                              </w:r>
                            </w:p>
                            <w:p w14:paraId="77749462" w14:textId="77777777" w:rsidR="001F3476" w:rsidRPr="0048741D" w:rsidRDefault="001F3476" w:rsidP="0048741D"/>
                            <w:p w14:paraId="4E6D6F03" w14:textId="77777777" w:rsidR="001F3476" w:rsidRPr="00CA1A4E" w:rsidRDefault="001F3476" w:rsidP="0048741D">
                              <w:pPr>
                                <w:rPr>
                                  <w:rFonts w:ascii="Times New Roman" w:hAnsi="Times New Roman" w:cs="Times New Roman"/>
                                  <w:sz w:val="24"/>
                                  <w:szCs w:val="24"/>
                                </w:rPr>
                              </w:pPr>
                              <w:r w:rsidRPr="00CA1A4E">
                                <w:rPr>
                                  <w:rFonts w:ascii="Times New Roman" w:hAnsi="Times New Roman" w:cs="Times New Roman"/>
                                  <w:sz w:val="24"/>
                                  <w:szCs w:val="24"/>
                                </w:rPr>
                                <w:t>Mr. Hurst is a proud member of the International Foundation for Protection Officers.</w:t>
                              </w:r>
                            </w:p>
                            <w:p w14:paraId="3FD26671" w14:textId="16EB48A6" w:rsidR="001F3476" w:rsidRPr="0048741D" w:rsidRDefault="001F3476" w:rsidP="00172A4E">
                              <w:pPr>
                                <w:pStyle w:val="Quote"/>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61CEB" id="Group 19" o:spid="_x0000_s1030" style="position:absolute;margin-left:-187.5pt;margin-top:182.95pt;width:338.6pt;height:381.7pt;z-index:-251656192;mso-position-horizontal-relative:margin;mso-position-vertical-relative:page;mso-width-relative:margin;mso-height-relative:margin" coordorigin=",-13006" coordsize="43514,2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">
                <v:shape id="Text Box 5" o:spid="_x0000_s1031" type="#_x0000_t202" style="position:absolute;top:10572;width:1909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" fillcolor="white [3212]" stroked="f" strokeweight=".5pt">
                  <v:textbox inset=",2.5mm">
                    <w:txbxContent>
                      <w:p w14:paraId="191001FF" w14:textId="5730F55F" w:rsidR="001F3476" w:rsidRPr="002F31FA" w:rsidRDefault="001F3476" w:rsidP="0048741D">
                        <w:pPr>
                          <w:pStyle w:val="ListNumber"/>
                          <w:numPr>
                            <w:ilvl w:val="0"/>
                            <w:numId w:val="0"/>
                          </w:numPr>
                          <w:ind w:left="432"/>
                        </w:pPr>
                      </w:p>
                    </w:txbxContent>
                  </v:textbox>
                </v:shape>
                <v:shape id="Text Box 2" o:spid="_x0000_s1032" type="#_x0000_t202" style="position:absolute;left:24415;top:-13006;width:19099;height:2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" fillcolor="#eeece1 [3214]" stroked="f" strokeweight=".5pt">
                  <v:textbox>
                    <w:txbxContent>
                      <w:p w14:paraId="41A0EBDB" w14:textId="07442164" w:rsidR="001F3476" w:rsidRPr="00EA5CB5" w:rsidRDefault="001F3476" w:rsidP="0048741D">
                        <w:pPr>
                          <w:pStyle w:val="Quote"/>
                          <w:jc w:val="center"/>
                          <w:rPr>
                            <w:b/>
                            <w:sz w:val="28"/>
                            <w:szCs w:val="28"/>
                          </w:rPr>
                        </w:pPr>
                        <w:r w:rsidRPr="00EA5CB5">
                          <w:rPr>
                            <w:b/>
                            <w:sz w:val="28"/>
                            <w:szCs w:val="28"/>
                          </w:rPr>
                          <w:t xml:space="preserve">Bonnie </w:t>
                        </w:r>
                        <w:r w:rsidR="009D50CE">
                          <w:rPr>
                            <w:b/>
                            <w:sz w:val="28"/>
                            <w:szCs w:val="28"/>
                          </w:rPr>
                          <w:t>is</w:t>
                        </w:r>
                        <w:r w:rsidRPr="00EA5CB5">
                          <w:rPr>
                            <w:b/>
                            <w:sz w:val="28"/>
                            <w:szCs w:val="28"/>
                          </w:rPr>
                          <w:t xml:space="preserve"> on </w:t>
                        </w:r>
                        <w:r w:rsidR="00675251" w:rsidRPr="00EA5CB5">
                          <w:rPr>
                            <w:b/>
                            <w:sz w:val="28"/>
                            <w:szCs w:val="28"/>
                          </w:rPr>
                          <w:t>the</w:t>
                        </w:r>
                        <w:r w:rsidRPr="00EA5CB5">
                          <w:rPr>
                            <w:b/>
                            <w:sz w:val="28"/>
                            <w:szCs w:val="28"/>
                          </w:rPr>
                          <w:t xml:space="preserve"> Board of Directors and </w:t>
                        </w:r>
                        <w:r w:rsidR="009D50CE">
                          <w:rPr>
                            <w:b/>
                            <w:sz w:val="28"/>
                            <w:szCs w:val="28"/>
                          </w:rPr>
                          <w:t xml:space="preserve">Past </w:t>
                        </w:r>
                        <w:bookmarkStart w:id="1" w:name="_GoBack"/>
                        <w:bookmarkEnd w:id="1"/>
                        <w:r w:rsidRPr="00EA5CB5">
                          <w:rPr>
                            <w:b/>
                            <w:sz w:val="28"/>
                            <w:szCs w:val="28"/>
                          </w:rPr>
                          <w:t>President for the Int</w:t>
                        </w:r>
                        <w:r w:rsidR="00675251">
                          <w:rPr>
                            <w:b/>
                            <w:sz w:val="28"/>
                            <w:szCs w:val="28"/>
                          </w:rPr>
                          <w:t>e</w:t>
                        </w:r>
                        <w:r w:rsidRPr="00EA5CB5">
                          <w:rPr>
                            <w:b/>
                            <w:sz w:val="28"/>
                            <w:szCs w:val="28"/>
                          </w:rPr>
                          <w:t>rnational Security Management Association (ISMA).  Bonnie served a</w:t>
                        </w:r>
                        <w:r w:rsidR="00675251">
                          <w:rPr>
                            <w:b/>
                            <w:sz w:val="28"/>
                            <w:szCs w:val="28"/>
                          </w:rPr>
                          <w:t xml:space="preserve">s </w:t>
                        </w:r>
                        <w:r w:rsidRPr="00EA5CB5">
                          <w:rPr>
                            <w:b/>
                            <w:sz w:val="28"/>
                            <w:szCs w:val="28"/>
                          </w:rPr>
                          <w:t>President</w:t>
                        </w:r>
                        <w:r w:rsidR="00450103" w:rsidRPr="00EA5CB5">
                          <w:rPr>
                            <w:b/>
                            <w:sz w:val="28"/>
                            <w:szCs w:val="28"/>
                          </w:rPr>
                          <w:t xml:space="preserve"> </w:t>
                        </w:r>
                        <w:r w:rsidRPr="00EA5CB5">
                          <w:rPr>
                            <w:b/>
                            <w:sz w:val="28"/>
                            <w:szCs w:val="28"/>
                          </w:rPr>
                          <w:t xml:space="preserve">in 2001 of ASIS International.  Chairman of the Board in 2002, and Foundation President from 2003 – 2005.  She is Past President (2008 and 1995) as well as </w:t>
                        </w:r>
                        <w:r w:rsidR="00450103" w:rsidRPr="00EA5CB5">
                          <w:rPr>
                            <w:b/>
                            <w:sz w:val="28"/>
                            <w:szCs w:val="28"/>
                          </w:rPr>
                          <w:t>C</w:t>
                        </w:r>
                        <w:r w:rsidRPr="00EA5CB5">
                          <w:rPr>
                            <w:b/>
                            <w:sz w:val="28"/>
                            <w:szCs w:val="28"/>
                          </w:rPr>
                          <w:t xml:space="preserve">hairman of the Board of the International </w:t>
                        </w:r>
                        <w:r w:rsidR="00675251" w:rsidRPr="00EA5CB5">
                          <w:rPr>
                            <w:b/>
                            <w:sz w:val="28"/>
                            <w:szCs w:val="28"/>
                          </w:rPr>
                          <w:t>Association</w:t>
                        </w:r>
                        <w:r w:rsidRPr="00EA5CB5">
                          <w:rPr>
                            <w:b/>
                            <w:sz w:val="28"/>
                            <w:szCs w:val="28"/>
                          </w:rPr>
                          <w:t xml:space="preserve"> for He</w:t>
                        </w:r>
                        <w:r w:rsidR="00EA5CB5">
                          <w:rPr>
                            <w:b/>
                            <w:sz w:val="28"/>
                            <w:szCs w:val="28"/>
                          </w:rPr>
                          <w:t>a</w:t>
                        </w:r>
                        <w:r w:rsidRPr="00EA5CB5">
                          <w:rPr>
                            <w:b/>
                            <w:sz w:val="28"/>
                            <w:szCs w:val="28"/>
                          </w:rPr>
                          <w:t>lthcare Security and Safety (IAHSS).</w:t>
                        </w:r>
                      </w:p>
                      <w:p w14:paraId="77749462" w14:textId="77777777" w:rsidR="001F3476" w:rsidRPr="0048741D" w:rsidRDefault="001F3476" w:rsidP="0048741D"/>
                      <w:p w14:paraId="4E6D6F03" w14:textId="77777777" w:rsidR="001F3476" w:rsidRPr="00CA1A4E" w:rsidRDefault="001F3476" w:rsidP="0048741D">
                        <w:pPr>
                          <w:rPr>
                            <w:rFonts w:ascii="Times New Roman" w:hAnsi="Times New Roman" w:cs="Times New Roman"/>
                            <w:sz w:val="24"/>
                            <w:szCs w:val="24"/>
                          </w:rPr>
                        </w:pPr>
                        <w:r w:rsidRPr="00CA1A4E">
                          <w:rPr>
                            <w:rFonts w:ascii="Times New Roman" w:hAnsi="Times New Roman" w:cs="Times New Roman"/>
                            <w:sz w:val="24"/>
                            <w:szCs w:val="24"/>
                          </w:rPr>
                          <w:t>Mr. Hurst is a proud member of the International Foundation for Protection Officers.</w:t>
                        </w:r>
                      </w:p>
                      <w:p w14:paraId="3FD26671" w14:textId="16EB48A6" w:rsidR="001F3476" w:rsidRPr="0048741D" w:rsidRDefault="001F3476" w:rsidP="00172A4E">
                        <w:pPr>
                          <w:pStyle w:val="Quote"/>
                          <w:rPr>
                            <w:sz w:val="21"/>
                          </w:rPr>
                        </w:pPr>
                      </w:p>
                    </w:txbxContent>
                  </v:textbox>
                </v:shape>
                <w10:wrap type="through" anchorx="margin" anchory="page"/>
                <w10:anchorlock/>
              </v:group>
            </w:pict>
          </mc:Fallback>
        </mc:AlternateContent>
      </w:r>
    </w:p>
    <w:p w14:paraId="41892C1C" w14:textId="77777777" w:rsidR="008E7B51" w:rsidRPr="008E7B51" w:rsidRDefault="008E7B51" w:rsidP="00675251">
      <w:pPr>
        <w:ind w:left="0"/>
        <w:rPr>
          <w:szCs w:val="24"/>
        </w:rPr>
      </w:pPr>
    </w:p>
    <w:p w14:paraId="6AAC89F0" w14:textId="51919AF9" w:rsidR="0048741D" w:rsidRDefault="000E6DA1" w:rsidP="007F2818">
      <w:pPr>
        <w:pStyle w:val="Heading1"/>
        <w:ind w:left="3542"/>
      </w:pPr>
      <w:r>
        <mc:AlternateContent>
          <mc:Choice Requires="wps">
            <w:drawing>
              <wp:anchor distT="0" distB="0" distL="114300" distR="114300" simplePos="0" relativeHeight="251687936" behindDoc="0" locked="0" layoutInCell="1" allowOverlap="1" wp14:anchorId="745B0A02" wp14:editId="485D5583">
                <wp:simplePos x="0" y="0"/>
                <wp:positionH relativeFrom="column">
                  <wp:posOffset>12065</wp:posOffset>
                </wp:positionH>
                <wp:positionV relativeFrom="paragraph">
                  <wp:posOffset>253365</wp:posOffset>
                </wp:positionV>
                <wp:extent cx="1909621" cy="21050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909621" cy="2105025"/>
                        </a:xfrm>
                        <a:prstGeom prst="rect">
                          <a:avLst/>
                        </a:prstGeom>
                        <a:solidFill>
                          <a:schemeClr val="lt1"/>
                        </a:solidFill>
                        <a:ln w="6350">
                          <a:noFill/>
                        </a:ln>
                      </wps:spPr>
                      <wps:txbx>
                        <w:txbxContent>
                          <w:p w14:paraId="0CCD8477" w14:textId="3B30F5E3" w:rsidR="001F3476" w:rsidRDefault="001F3476" w:rsidP="00734ACE">
                            <w:pPr>
                              <w:pStyle w:val="Contacts"/>
                              <w:spacing w:after="100"/>
                              <w:rPr>
                                <w:b/>
                              </w:rPr>
                            </w:pPr>
                            <w:r>
                              <w:t>Sandi Davies</w:t>
                            </w:r>
                            <w:r>
                              <w:br/>
                              <w:t>Executive Director</w:t>
                            </w:r>
                            <w:r>
                              <w:br/>
                              <w:t>1076 6</w:t>
                            </w:r>
                            <w:r w:rsidRPr="00A46425">
                              <w:rPr>
                                <w:vertAlign w:val="superscript"/>
                              </w:rPr>
                              <w:t>th</w:t>
                            </w:r>
                            <w:r>
                              <w:t xml:space="preserve"> Avenue N.</w:t>
                            </w:r>
                            <w:r>
                              <w:br/>
                              <w:t>Naples, FL 34102</w:t>
                            </w:r>
                            <w:r>
                              <w:br/>
                            </w:r>
                            <w:r>
                              <w:br/>
                            </w:r>
                            <w:r w:rsidRPr="00734ACE">
                              <w:rPr>
                                <w:b/>
                              </w:rPr>
                              <w:t>The International Foundation for Protection Officers</w:t>
                            </w:r>
                          </w:p>
                          <w:p w14:paraId="0EA6EB1E" w14:textId="77777777" w:rsidR="001F3476" w:rsidRDefault="001F3476" w:rsidP="00734ACE">
                            <w:pPr>
                              <w:pStyle w:val="Contacts"/>
                              <w:spacing w:after="0"/>
                            </w:pPr>
                            <w:r>
                              <w:t>239.430.0534</w:t>
                            </w:r>
                          </w:p>
                          <w:p w14:paraId="756A52E6" w14:textId="04B552AA" w:rsidR="001F3476" w:rsidRDefault="001F3476" w:rsidP="00734ACE">
                            <w:pPr>
                              <w:pStyle w:val="Contacts"/>
                              <w:spacing w:after="0"/>
                            </w:pPr>
                            <w:r>
                              <w:t>sandidavies@ifpo.org</w:t>
                            </w:r>
                            <w:r>
                              <w:br/>
                            </w:r>
                            <w:hyperlink r:id="rId13" w:history="1">
                              <w:r w:rsidRPr="0005378F">
                                <w:rPr>
                                  <w:rStyle w:val="Hyperlink"/>
                                </w:rPr>
                                <w:t>www.ifpo.org</w:t>
                              </w:r>
                            </w:hyperlink>
                            <w:r>
                              <w:br/>
                            </w:r>
                          </w:p>
                          <w:p w14:paraId="00507DD8" w14:textId="19FBD12D" w:rsidR="001F3476" w:rsidRPr="00A46425" w:rsidRDefault="001F3476" w:rsidP="00A46425"/>
                        </w:txbxContent>
                      </wps:txbx>
                      <wps:bodyPr rot="0" spcFirstLastPara="0" vertOverflow="overflow" horzOverflow="overflow" vert="horz" wrap="square" lIns="91440" tIns="90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B0A02" id="Text Box 23" o:spid="_x0000_s1033" type="#_x0000_t202" style="position:absolute;left:0;text-align:left;margin-left:.95pt;margin-top:19.95pt;width:150.35pt;height:165.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" fillcolor="white [3201]" stroked="f" strokeweight=".5pt">
                <v:textbox inset=",2.5mm">
                  <w:txbxContent>
                    <w:p w14:paraId="0CCD8477" w14:textId="3B30F5E3" w:rsidR="001F3476" w:rsidRDefault="001F3476" w:rsidP="00734ACE">
                      <w:pPr>
                        <w:pStyle w:val="Contacts"/>
                        <w:spacing w:after="100"/>
                        <w:rPr>
                          <w:b/>
                        </w:rPr>
                      </w:pPr>
                      <w:r>
                        <w:t>Sandi Davies</w:t>
                      </w:r>
                      <w:r>
                        <w:br/>
                        <w:t>Executive Director</w:t>
                      </w:r>
                      <w:r>
                        <w:br/>
                        <w:t>1076 6</w:t>
                      </w:r>
                      <w:r w:rsidRPr="00A46425">
                        <w:rPr>
                          <w:vertAlign w:val="superscript"/>
                        </w:rPr>
                        <w:t>th</w:t>
                      </w:r>
                      <w:r>
                        <w:t xml:space="preserve"> Avenue N.</w:t>
                      </w:r>
                      <w:r>
                        <w:br/>
                        <w:t>Naples, FL 34102</w:t>
                      </w:r>
                      <w:r>
                        <w:br/>
                      </w:r>
                      <w:r>
                        <w:br/>
                      </w:r>
                      <w:r w:rsidRPr="00734ACE">
                        <w:rPr>
                          <w:b/>
                        </w:rPr>
                        <w:t>The International Foundation for Protection Officers</w:t>
                      </w:r>
                    </w:p>
                    <w:p w14:paraId="0EA6EB1E" w14:textId="77777777" w:rsidR="001F3476" w:rsidRDefault="001F3476" w:rsidP="00734ACE">
                      <w:pPr>
                        <w:pStyle w:val="Contacts"/>
                        <w:spacing w:after="0"/>
                      </w:pPr>
                      <w:r>
                        <w:t>239.430.0534</w:t>
                      </w:r>
                    </w:p>
                    <w:p w14:paraId="756A52E6" w14:textId="04B552AA" w:rsidR="001F3476" w:rsidRDefault="001F3476" w:rsidP="00734ACE">
                      <w:pPr>
                        <w:pStyle w:val="Contacts"/>
                        <w:spacing w:after="0"/>
                      </w:pPr>
                      <w:r>
                        <w:t>sandidavies@ifpo.org</w:t>
                      </w:r>
                      <w:r>
                        <w:br/>
                      </w:r>
                      <w:hyperlink r:id="rId14" w:history="1">
                        <w:r w:rsidRPr="0005378F">
                          <w:rPr>
                            <w:rStyle w:val="Hyperlink"/>
                          </w:rPr>
                          <w:t>www.ifpo.org</w:t>
                        </w:r>
                      </w:hyperlink>
                      <w:r>
                        <w:br/>
                      </w:r>
                    </w:p>
                    <w:p w14:paraId="00507DD8" w14:textId="19FBD12D" w:rsidR="001F3476" w:rsidRPr="00A46425" w:rsidRDefault="001F3476" w:rsidP="00A46425"/>
                  </w:txbxContent>
                </v:textbox>
              </v:shape>
            </w:pict>
          </mc:Fallback>
        </mc:AlternateContent>
      </w:r>
      <w:r>
        <w:t>________________________________________________</w:t>
      </w:r>
      <w:r w:rsidR="0048741D">
        <w:t xml:space="preserve"> THE INTERNATIONAL FOUNDATION FOR PROTECTION OFFICERS:</w:t>
      </w:r>
    </w:p>
    <w:p w14:paraId="65F9053F" w14:textId="4922A7F1" w:rsidR="00317ACB" w:rsidRPr="00CE3745" w:rsidRDefault="0048741D" w:rsidP="00CE3745">
      <w:r w:rsidRPr="008E7B51">
        <w:rPr>
          <w:sz w:val="18"/>
          <w:szCs w:val="18"/>
        </w:rPr>
        <w:t>Mission Statement:  The International Foundation for Protection Officer is committed to the support and professional development of protection officers.  Through advocacy; promoting training standards; and providing accessible training, education and certification opportunities; we seek to enhance the professional standing of protection officers, as well as increase and diversify the value of the vital services they provide.</w:t>
      </w:r>
      <w:r w:rsidRPr="00CE3745">
        <w:t xml:space="preserve"> </w:t>
      </w:r>
    </w:p>
    <w:sectPr w:rsidR="00317ACB" w:rsidRPr="00CE3745" w:rsidSect="001F6623">
      <w:headerReference w:type="default" r:id="rId15"/>
      <w:headerReference w:type="first" r:id="rId16"/>
      <w:pgSz w:w="12240" w:h="15840" w:code="1"/>
      <w:pgMar w:top="360" w:right="720" w:bottom="720" w:left="720" w:header="360"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EAC4F" w14:textId="77777777" w:rsidR="00137D1A" w:rsidRDefault="00137D1A" w:rsidP="001A0130">
      <w:pPr>
        <w:spacing w:after="0" w:line="240" w:lineRule="auto"/>
      </w:pPr>
      <w:r>
        <w:separator/>
      </w:r>
    </w:p>
  </w:endnote>
  <w:endnote w:type="continuationSeparator" w:id="0">
    <w:p w14:paraId="4D1D0F22" w14:textId="77777777" w:rsidR="00137D1A" w:rsidRDefault="00137D1A"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B3790" w14:textId="77777777" w:rsidR="00137D1A" w:rsidRDefault="00137D1A" w:rsidP="001A0130">
      <w:pPr>
        <w:spacing w:after="0" w:line="240" w:lineRule="auto"/>
      </w:pPr>
      <w:r>
        <w:separator/>
      </w:r>
    </w:p>
  </w:footnote>
  <w:footnote w:type="continuationSeparator" w:id="0">
    <w:p w14:paraId="1F0D07DC" w14:textId="77777777" w:rsidR="00137D1A" w:rsidRDefault="00137D1A"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1C2D" w14:textId="77777777" w:rsidR="001F3476" w:rsidRDefault="001F3476">
    <w:pPr>
      <w:pStyle w:val="Header"/>
    </w:pPr>
    <w:r>
      <w:rPr>
        <w:noProof/>
      </w:rPr>
      <mc:AlternateContent>
        <mc:Choice Requires="wps">
          <w:drawing>
            <wp:anchor distT="0" distB="0" distL="114300" distR="114300" simplePos="0" relativeHeight="251649024" behindDoc="1" locked="0" layoutInCell="1" allowOverlap="1" wp14:anchorId="7D645BE9" wp14:editId="0E26F488">
              <wp:simplePos x="0" y="0"/>
              <wp:positionH relativeFrom="page">
                <wp:align>center</wp:align>
              </wp:positionH>
              <wp:positionV relativeFrom="page">
                <wp:align>top</wp:align>
              </wp:positionV>
              <wp:extent cx="7287768" cy="9820656"/>
              <wp:effectExtent l="0" t="0" r="8890" b="9525"/>
              <wp:wrapNone/>
              <wp:docPr id="3" name="Rectangle 3">
                <a:extLst xmlns:a="http://schemas.openxmlformats.org/drawingml/2006/main">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7768" cy="98206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63B6CB8" id="Rectangle 3" o:spid="_x0000_s1026" style="position:absolute;margin-left:0;margin-top:0;width:573.85pt;height:773.3pt;z-index:-25166745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" fillcolor="#f2f2f2 [3052]"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2789" w14:textId="77777777" w:rsidR="001F3476" w:rsidRDefault="001F3476">
    <w:pPr>
      <w:pStyle w:val="Header"/>
    </w:pPr>
    <w:r>
      <w:rPr>
        <w:noProof/>
      </w:rPr>
      <mc:AlternateContent>
        <mc:Choice Requires="wpg">
          <w:drawing>
            <wp:anchor distT="0" distB="0" distL="114300" distR="114300" simplePos="0" relativeHeight="251662336" behindDoc="0" locked="0" layoutInCell="1" allowOverlap="1" wp14:anchorId="077FB4B1" wp14:editId="49438F04">
              <wp:simplePos x="0" y="0"/>
              <wp:positionH relativeFrom="page">
                <wp:align>center</wp:align>
              </wp:positionH>
              <mc:AlternateContent>
                <mc:Choice Requires="wp14">
                  <wp:positionV relativeFrom="page">
                    <wp14:pctPosVOffset>2500</wp14:pctPosVOffset>
                  </wp:positionV>
                </mc:Choice>
                <mc:Fallback>
                  <wp:positionV relativeFrom="page">
                    <wp:posOffset>251460</wp:posOffset>
                  </wp:positionV>
                </mc:Fallback>
              </mc:AlternateContent>
              <wp:extent cx="7296912" cy="9573768"/>
              <wp:effectExtent l="0" t="0" r="0" b="889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9573768"/>
                        <a:chOff x="0" y="0"/>
                        <a:chExt cx="7299325" cy="9805876"/>
                      </a:xfrm>
                    </wpg:grpSpPr>
                    <wps:wsp>
                      <wps:cNvPr id="33" name="Rectangle 33">
                        <a:extLst>
                          <a:ext uri="{C183D7F6-B498-43B3-948B-1728B52AA6E4}">
                            <adec:decorative xmlns:adec="http://schemas.microsoft.com/office/drawing/2017/decorative" val="1"/>
                          </a:ext>
                        </a:extLst>
                      </wps:cNvPr>
                      <wps:cNvSpPr/>
                      <wps:spPr>
                        <a:xfrm>
                          <a:off x="9525" y="1257300"/>
                          <a:ext cx="7289800" cy="854857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a:extLst>
                          <a:ext uri="{C183D7F6-B498-43B3-948B-1728B52AA6E4}">
                            <adec:decorative xmlns:adec="http://schemas.microsoft.com/office/drawing/2017/decorative" val="1"/>
                          </a:ext>
                        </a:extLst>
                      </wps:cNvPr>
                      <wps:cNvSpPr/>
                      <wps:spPr>
                        <a:xfrm>
                          <a:off x="6924675" y="57150"/>
                          <a:ext cx="324484" cy="32455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165" cy="1258570"/>
                        </a:xfrm>
                        <a:prstGeom prst="snip1Rect">
                          <a:avLst>
                            <a:gd name="adj" fmla="val 31795"/>
                          </a:avLst>
                        </a:prstGeom>
                      </pic:spPr>
                    </pic:pic>
                    <wps:wsp>
                      <wps:cNvPr id="36" name="Oval 36">
                        <a:extLst>
                          <a:ext uri="{C183D7F6-B498-43B3-948B-1728B52AA6E4}">
                            <adec:decorative xmlns:adec="http://schemas.microsoft.com/office/drawing/2017/decorative" val="1"/>
                          </a:ext>
                        </a:extLst>
                      </wps:cNvPr>
                      <wps:cNvSpPr/>
                      <wps:spPr>
                        <a:xfrm>
                          <a:off x="209550" y="333375"/>
                          <a:ext cx="644418" cy="644412"/>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Graphic 8" descr="Icon Email"/>
                      <wps:cNvSpPr>
                        <a:spLocks noChangeAspect="1"/>
                      </wps:cNvSpPr>
                      <wps:spPr>
                        <a:xfrm>
                          <a:off x="352425" y="457200"/>
                          <a:ext cx="356170" cy="360000"/>
                        </a:xfrm>
                        <a:custGeom>
                          <a:avLst/>
                          <a:gdLst>
                            <a:gd name="connsiteX0" fmla="*/ 91154 w 885825"/>
                            <a:gd name="connsiteY0" fmla="*/ 897636 h 895350"/>
                            <a:gd name="connsiteX1" fmla="*/ 799433 w 885825"/>
                            <a:gd name="connsiteY1" fmla="*/ 897636 h 895350"/>
                            <a:gd name="connsiteX2" fmla="*/ 883444 w 885825"/>
                            <a:gd name="connsiteY2" fmla="*/ 813530 h 895350"/>
                            <a:gd name="connsiteX3" fmla="*/ 883444 w 885825"/>
                            <a:gd name="connsiteY3" fmla="*/ 363760 h 895350"/>
                            <a:gd name="connsiteX4" fmla="*/ 874967 w 885825"/>
                            <a:gd name="connsiteY4" fmla="*/ 345567 h 895350"/>
                            <a:gd name="connsiteX5" fmla="*/ 757714 w 885825"/>
                            <a:gd name="connsiteY5" fmla="*/ 246507 h 895350"/>
                            <a:gd name="connsiteX6" fmla="*/ 757714 w 885825"/>
                            <a:gd name="connsiteY6" fmla="*/ 73819 h 895350"/>
                            <a:gd name="connsiteX7" fmla="*/ 691039 w 885825"/>
                            <a:gd name="connsiteY7" fmla="*/ 7144 h 895350"/>
                            <a:gd name="connsiteX8" fmla="*/ 204216 w 885825"/>
                            <a:gd name="connsiteY8" fmla="*/ 7144 h 895350"/>
                            <a:gd name="connsiteX9" fmla="*/ 137541 w 885825"/>
                            <a:gd name="connsiteY9" fmla="*/ 73819 h 895350"/>
                            <a:gd name="connsiteX10" fmla="*/ 137541 w 885825"/>
                            <a:gd name="connsiteY10" fmla="*/ 242888 h 895350"/>
                            <a:gd name="connsiteX11" fmla="*/ 15621 w 885825"/>
                            <a:gd name="connsiteY11" fmla="*/ 345567 h 895350"/>
                            <a:gd name="connsiteX12" fmla="*/ 7144 w 885825"/>
                            <a:gd name="connsiteY12" fmla="*/ 363760 h 895350"/>
                            <a:gd name="connsiteX13" fmla="*/ 7144 w 885825"/>
                            <a:gd name="connsiteY13" fmla="*/ 813530 h 895350"/>
                            <a:gd name="connsiteX14" fmla="*/ 91154 w 885825"/>
                            <a:gd name="connsiteY14" fmla="*/ 897636 h 895350"/>
                            <a:gd name="connsiteX15" fmla="*/ 799338 w 885825"/>
                            <a:gd name="connsiteY15" fmla="*/ 850011 h 895350"/>
                            <a:gd name="connsiteX16" fmla="*/ 91154 w 885825"/>
                            <a:gd name="connsiteY16" fmla="*/ 850011 h 895350"/>
                            <a:gd name="connsiteX17" fmla="*/ 54769 w 885825"/>
                            <a:gd name="connsiteY17" fmla="*/ 813530 h 895350"/>
                            <a:gd name="connsiteX18" fmla="*/ 54769 w 885825"/>
                            <a:gd name="connsiteY18" fmla="*/ 409194 h 895350"/>
                            <a:gd name="connsiteX19" fmla="*/ 326231 w 885825"/>
                            <a:gd name="connsiteY19" fmla="*/ 601218 h 895350"/>
                            <a:gd name="connsiteX20" fmla="*/ 133541 w 885825"/>
                            <a:gd name="connsiteY20" fmla="*/ 748665 h 895350"/>
                            <a:gd name="connsiteX21" fmla="*/ 128778 w 885825"/>
                            <a:gd name="connsiteY21" fmla="*/ 782003 h 895350"/>
                            <a:gd name="connsiteX22" fmla="*/ 162116 w 885825"/>
                            <a:gd name="connsiteY22" fmla="*/ 786765 h 895350"/>
                            <a:gd name="connsiteX23" fmla="*/ 366998 w 885825"/>
                            <a:gd name="connsiteY23" fmla="*/ 629984 h 895350"/>
                            <a:gd name="connsiteX24" fmla="*/ 433673 w 885825"/>
                            <a:gd name="connsiteY24" fmla="*/ 677609 h 895350"/>
                            <a:gd name="connsiteX25" fmla="*/ 461200 w 885825"/>
                            <a:gd name="connsiteY25" fmla="*/ 677609 h 895350"/>
                            <a:gd name="connsiteX26" fmla="*/ 527876 w 885825"/>
                            <a:gd name="connsiteY26" fmla="*/ 629984 h 895350"/>
                            <a:gd name="connsiteX27" fmla="*/ 732854 w 885825"/>
                            <a:gd name="connsiteY27" fmla="*/ 786479 h 895350"/>
                            <a:gd name="connsiteX28" fmla="*/ 766191 w 885825"/>
                            <a:gd name="connsiteY28" fmla="*/ 781717 h 895350"/>
                            <a:gd name="connsiteX29" fmla="*/ 761429 w 885825"/>
                            <a:gd name="connsiteY29" fmla="*/ 748379 h 895350"/>
                            <a:gd name="connsiteX30" fmla="*/ 569119 w 885825"/>
                            <a:gd name="connsiteY30" fmla="*/ 601218 h 895350"/>
                            <a:gd name="connsiteX31" fmla="*/ 835819 w 885825"/>
                            <a:gd name="connsiteY31" fmla="*/ 412623 h 895350"/>
                            <a:gd name="connsiteX32" fmla="*/ 835819 w 885825"/>
                            <a:gd name="connsiteY32" fmla="*/ 813626 h 895350"/>
                            <a:gd name="connsiteX33" fmla="*/ 799433 w 885825"/>
                            <a:gd name="connsiteY33" fmla="*/ 850011 h 895350"/>
                            <a:gd name="connsiteX34" fmla="*/ 822484 w 885825"/>
                            <a:gd name="connsiteY34" fmla="*/ 363665 h 895350"/>
                            <a:gd name="connsiteX35" fmla="*/ 757714 w 885825"/>
                            <a:gd name="connsiteY35" fmla="*/ 409480 h 895350"/>
                            <a:gd name="connsiteX36" fmla="*/ 757714 w 885825"/>
                            <a:gd name="connsiteY36" fmla="*/ 308800 h 895350"/>
                            <a:gd name="connsiteX37" fmla="*/ 204216 w 885825"/>
                            <a:gd name="connsiteY37" fmla="*/ 54864 h 895350"/>
                            <a:gd name="connsiteX38" fmla="*/ 691134 w 885825"/>
                            <a:gd name="connsiteY38" fmla="*/ 54864 h 895350"/>
                            <a:gd name="connsiteX39" fmla="*/ 710184 w 885825"/>
                            <a:gd name="connsiteY39" fmla="*/ 73914 h 895350"/>
                            <a:gd name="connsiteX40" fmla="*/ 710184 w 885825"/>
                            <a:gd name="connsiteY40" fmla="*/ 442913 h 895350"/>
                            <a:gd name="connsiteX41" fmla="*/ 447675 w 885825"/>
                            <a:gd name="connsiteY41" fmla="*/ 628745 h 895350"/>
                            <a:gd name="connsiteX42" fmla="*/ 185261 w 885825"/>
                            <a:gd name="connsiteY42" fmla="*/ 442913 h 895350"/>
                            <a:gd name="connsiteX43" fmla="*/ 185261 w 885825"/>
                            <a:gd name="connsiteY43" fmla="*/ 73819 h 895350"/>
                            <a:gd name="connsiteX44" fmla="*/ 204216 w 885825"/>
                            <a:gd name="connsiteY44" fmla="*/ 54864 h 895350"/>
                            <a:gd name="connsiteX45" fmla="*/ 137541 w 885825"/>
                            <a:gd name="connsiteY45" fmla="*/ 409480 h 895350"/>
                            <a:gd name="connsiteX46" fmla="*/ 70104 w 885825"/>
                            <a:gd name="connsiteY46" fmla="*/ 361855 h 895350"/>
                            <a:gd name="connsiteX47" fmla="*/ 137541 w 885825"/>
                            <a:gd name="connsiteY47" fmla="*/ 304705 h 895350"/>
                            <a:gd name="connsiteX48" fmla="*/ 445294 w 885825"/>
                            <a:gd name="connsiteY48" fmla="*/ 506444 h 895350"/>
                            <a:gd name="connsiteX49" fmla="*/ 451390 w 885825"/>
                            <a:gd name="connsiteY49" fmla="*/ 506444 h 895350"/>
                            <a:gd name="connsiteX50" fmla="*/ 475202 w 885825"/>
                            <a:gd name="connsiteY50" fmla="*/ 482632 h 895350"/>
                            <a:gd name="connsiteX51" fmla="*/ 451390 w 885825"/>
                            <a:gd name="connsiteY51" fmla="*/ 458819 h 895350"/>
                            <a:gd name="connsiteX52" fmla="*/ 445294 w 885825"/>
                            <a:gd name="connsiteY52" fmla="*/ 458819 h 895350"/>
                            <a:gd name="connsiteX53" fmla="*/ 293465 w 885825"/>
                            <a:gd name="connsiteY53" fmla="*/ 306991 h 895350"/>
                            <a:gd name="connsiteX54" fmla="*/ 445294 w 885825"/>
                            <a:gd name="connsiteY54" fmla="*/ 155162 h 895350"/>
                            <a:gd name="connsiteX55" fmla="*/ 597122 w 885825"/>
                            <a:gd name="connsiteY55" fmla="*/ 306991 h 895350"/>
                            <a:gd name="connsiteX56" fmla="*/ 597122 w 885825"/>
                            <a:gd name="connsiteY56" fmla="*/ 347663 h 895350"/>
                            <a:gd name="connsiteX57" fmla="*/ 569004 w 885825"/>
                            <a:gd name="connsiteY57" fmla="*/ 372599 h 895350"/>
                            <a:gd name="connsiteX58" fmla="*/ 544068 w 885825"/>
                            <a:gd name="connsiteY58" fmla="*/ 347663 h 895350"/>
                            <a:gd name="connsiteX59" fmla="*/ 544068 w 885825"/>
                            <a:gd name="connsiteY59" fmla="*/ 306991 h 895350"/>
                            <a:gd name="connsiteX60" fmla="*/ 445656 w 885825"/>
                            <a:gd name="connsiteY60" fmla="*/ 207288 h 895350"/>
                            <a:gd name="connsiteX61" fmla="*/ 345952 w 885825"/>
                            <a:gd name="connsiteY61" fmla="*/ 305700 h 895350"/>
                            <a:gd name="connsiteX62" fmla="*/ 444365 w 885825"/>
                            <a:gd name="connsiteY62" fmla="*/ 405403 h 895350"/>
                            <a:gd name="connsiteX63" fmla="*/ 505968 w 885825"/>
                            <a:gd name="connsiteY63" fmla="*/ 384429 h 895350"/>
                            <a:gd name="connsiteX64" fmla="*/ 606816 w 885825"/>
                            <a:gd name="connsiteY64" fmla="*/ 412935 h 895350"/>
                            <a:gd name="connsiteX65" fmla="*/ 644747 w 885825"/>
                            <a:gd name="connsiteY65" fmla="*/ 347663 h 895350"/>
                            <a:gd name="connsiteX66" fmla="*/ 644747 w 885825"/>
                            <a:gd name="connsiteY66" fmla="*/ 306991 h 895350"/>
                            <a:gd name="connsiteX67" fmla="*/ 445294 w 885825"/>
                            <a:gd name="connsiteY67" fmla="*/ 107537 h 895350"/>
                            <a:gd name="connsiteX68" fmla="*/ 245840 w 885825"/>
                            <a:gd name="connsiteY68" fmla="*/ 306991 h 895350"/>
                            <a:gd name="connsiteX69" fmla="*/ 445294 w 885825"/>
                            <a:gd name="connsiteY69" fmla="*/ 506444 h 895350"/>
                            <a:gd name="connsiteX70" fmla="*/ 445294 w 885825"/>
                            <a:gd name="connsiteY70" fmla="*/ 358140 h 895350"/>
                            <a:gd name="connsiteX71" fmla="*/ 394145 w 885825"/>
                            <a:gd name="connsiteY71" fmla="*/ 306991 h 895350"/>
                            <a:gd name="connsiteX72" fmla="*/ 445294 w 885825"/>
                            <a:gd name="connsiteY72" fmla="*/ 255842 h 895350"/>
                            <a:gd name="connsiteX73" fmla="*/ 496443 w 885825"/>
                            <a:gd name="connsiteY73" fmla="*/ 306991 h 895350"/>
                            <a:gd name="connsiteX74" fmla="*/ 445294 w 885825"/>
                            <a:gd name="connsiteY74" fmla="*/ 35814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885825" h="895350">
                              <a:moveTo>
                                <a:pt x="91154" y="897636"/>
                              </a:moveTo>
                              <a:lnTo>
                                <a:pt x="799433" y="897636"/>
                              </a:lnTo>
                              <a:cubicBezTo>
                                <a:pt x="845847" y="897584"/>
                                <a:pt x="883444" y="859944"/>
                                <a:pt x="883444" y="813530"/>
                              </a:cubicBezTo>
                              <a:lnTo>
                                <a:pt x="883444" y="363760"/>
                              </a:lnTo>
                              <a:cubicBezTo>
                                <a:pt x="883436" y="356743"/>
                                <a:pt x="880335" y="350086"/>
                                <a:pt x="874967" y="345567"/>
                              </a:cubicBezTo>
                              <a:lnTo>
                                <a:pt x="757714" y="246507"/>
                              </a:lnTo>
                              <a:lnTo>
                                <a:pt x="757714" y="73819"/>
                              </a:lnTo>
                              <a:cubicBezTo>
                                <a:pt x="757714" y="36995"/>
                                <a:pt x="727862" y="7144"/>
                                <a:pt x="691039" y="7144"/>
                              </a:cubicBezTo>
                              <a:lnTo>
                                <a:pt x="204216" y="7144"/>
                              </a:lnTo>
                              <a:cubicBezTo>
                                <a:pt x="167392" y="7144"/>
                                <a:pt x="137541" y="36995"/>
                                <a:pt x="137541" y="73819"/>
                              </a:cubicBezTo>
                              <a:lnTo>
                                <a:pt x="137541" y="242888"/>
                              </a:lnTo>
                              <a:lnTo>
                                <a:pt x="15621" y="345567"/>
                              </a:lnTo>
                              <a:cubicBezTo>
                                <a:pt x="10253" y="350086"/>
                                <a:pt x="7151" y="356743"/>
                                <a:pt x="7144" y="363760"/>
                              </a:cubicBezTo>
                              <a:lnTo>
                                <a:pt x="7144" y="813530"/>
                              </a:lnTo>
                              <a:cubicBezTo>
                                <a:pt x="7144" y="859944"/>
                                <a:pt x="44741" y="897584"/>
                                <a:pt x="91154" y="897636"/>
                              </a:cubicBezTo>
                              <a:close/>
                              <a:moveTo>
                                <a:pt x="799338" y="850011"/>
                              </a:moveTo>
                              <a:lnTo>
                                <a:pt x="91154" y="850011"/>
                              </a:lnTo>
                              <a:cubicBezTo>
                                <a:pt x="71044" y="849959"/>
                                <a:pt x="54769" y="833640"/>
                                <a:pt x="54769" y="813530"/>
                              </a:cubicBezTo>
                              <a:lnTo>
                                <a:pt x="54769" y="409194"/>
                              </a:lnTo>
                              <a:lnTo>
                                <a:pt x="326231" y="601218"/>
                              </a:lnTo>
                              <a:lnTo>
                                <a:pt x="133541" y="748665"/>
                              </a:lnTo>
                              <a:cubicBezTo>
                                <a:pt x="123019" y="756556"/>
                                <a:pt x="120887" y="771481"/>
                                <a:pt x="128778" y="782003"/>
                              </a:cubicBezTo>
                              <a:cubicBezTo>
                                <a:pt x="136669" y="792524"/>
                                <a:pt x="151594" y="794656"/>
                                <a:pt x="162116" y="786765"/>
                              </a:cubicBezTo>
                              <a:lnTo>
                                <a:pt x="366998" y="629984"/>
                              </a:lnTo>
                              <a:lnTo>
                                <a:pt x="433673" y="677609"/>
                              </a:lnTo>
                              <a:cubicBezTo>
                                <a:pt x="441919" y="683449"/>
                                <a:pt x="452954" y="683449"/>
                                <a:pt x="461200" y="677609"/>
                              </a:cubicBezTo>
                              <a:lnTo>
                                <a:pt x="527876" y="629984"/>
                              </a:lnTo>
                              <a:lnTo>
                                <a:pt x="732854" y="786479"/>
                              </a:lnTo>
                              <a:cubicBezTo>
                                <a:pt x="743375" y="794370"/>
                                <a:pt x="758301" y="792238"/>
                                <a:pt x="766191" y="781717"/>
                              </a:cubicBezTo>
                              <a:cubicBezTo>
                                <a:pt x="774082" y="771195"/>
                                <a:pt x="771950" y="756270"/>
                                <a:pt x="761429" y="748379"/>
                              </a:cubicBezTo>
                              <a:lnTo>
                                <a:pt x="569119" y="601218"/>
                              </a:lnTo>
                              <a:lnTo>
                                <a:pt x="835819" y="412623"/>
                              </a:lnTo>
                              <a:lnTo>
                                <a:pt x="835819" y="813626"/>
                              </a:lnTo>
                              <a:cubicBezTo>
                                <a:pt x="835766" y="833698"/>
                                <a:pt x="819506" y="849959"/>
                                <a:pt x="799433" y="850011"/>
                              </a:cubicBezTo>
                              <a:close/>
                              <a:moveTo>
                                <a:pt x="822484" y="363665"/>
                              </a:moveTo>
                              <a:lnTo>
                                <a:pt x="757714" y="409480"/>
                              </a:lnTo>
                              <a:lnTo>
                                <a:pt x="757714" y="308800"/>
                              </a:lnTo>
                              <a:close/>
                              <a:moveTo>
                                <a:pt x="204216" y="54864"/>
                              </a:moveTo>
                              <a:lnTo>
                                <a:pt x="691134" y="54864"/>
                              </a:lnTo>
                              <a:cubicBezTo>
                                <a:pt x="701655" y="54864"/>
                                <a:pt x="710184" y="63393"/>
                                <a:pt x="710184" y="73914"/>
                              </a:cubicBezTo>
                              <a:lnTo>
                                <a:pt x="710184" y="442913"/>
                              </a:lnTo>
                              <a:lnTo>
                                <a:pt x="447675" y="628745"/>
                              </a:lnTo>
                              <a:lnTo>
                                <a:pt x="185261" y="442913"/>
                              </a:lnTo>
                              <a:lnTo>
                                <a:pt x="185261" y="73819"/>
                              </a:lnTo>
                              <a:cubicBezTo>
                                <a:pt x="185314" y="63372"/>
                                <a:pt x="193769" y="54916"/>
                                <a:pt x="204216" y="54864"/>
                              </a:cubicBezTo>
                              <a:close/>
                              <a:moveTo>
                                <a:pt x="137541" y="409480"/>
                              </a:moveTo>
                              <a:lnTo>
                                <a:pt x="70104" y="361855"/>
                              </a:lnTo>
                              <a:lnTo>
                                <a:pt x="137541" y="304705"/>
                              </a:lnTo>
                              <a:close/>
                              <a:moveTo>
                                <a:pt x="445294" y="506444"/>
                              </a:moveTo>
                              <a:lnTo>
                                <a:pt x="451390" y="506444"/>
                              </a:lnTo>
                              <a:cubicBezTo>
                                <a:pt x="464541" y="506444"/>
                                <a:pt x="475202" y="495783"/>
                                <a:pt x="475202" y="482632"/>
                              </a:cubicBezTo>
                              <a:cubicBezTo>
                                <a:pt x="475202" y="469481"/>
                                <a:pt x="464541" y="458819"/>
                                <a:pt x="451390" y="458819"/>
                              </a:cubicBezTo>
                              <a:lnTo>
                                <a:pt x="445294" y="458819"/>
                              </a:lnTo>
                              <a:cubicBezTo>
                                <a:pt x="361441" y="458819"/>
                                <a:pt x="293465" y="390843"/>
                                <a:pt x="293465" y="306991"/>
                              </a:cubicBezTo>
                              <a:cubicBezTo>
                                <a:pt x="293465" y="223138"/>
                                <a:pt x="361441" y="155162"/>
                                <a:pt x="445294" y="155162"/>
                              </a:cubicBezTo>
                              <a:cubicBezTo>
                                <a:pt x="529146" y="155162"/>
                                <a:pt x="597122" y="223138"/>
                                <a:pt x="597122" y="306991"/>
                              </a:cubicBezTo>
                              <a:lnTo>
                                <a:pt x="597122" y="347663"/>
                              </a:lnTo>
                              <a:cubicBezTo>
                                <a:pt x="596244" y="362313"/>
                                <a:pt x="583656" y="373478"/>
                                <a:pt x="569004" y="372599"/>
                              </a:cubicBezTo>
                              <a:cubicBezTo>
                                <a:pt x="555580" y="371795"/>
                                <a:pt x="544873" y="361087"/>
                                <a:pt x="544068" y="347663"/>
                              </a:cubicBezTo>
                              <a:lnTo>
                                <a:pt x="544068" y="306991"/>
                              </a:lnTo>
                              <a:cubicBezTo>
                                <a:pt x="544424" y="252283"/>
                                <a:pt x="500364" y="207644"/>
                                <a:pt x="445656" y="207288"/>
                              </a:cubicBezTo>
                              <a:cubicBezTo>
                                <a:pt x="390947" y="206932"/>
                                <a:pt x="346308" y="250992"/>
                                <a:pt x="345952" y="305700"/>
                              </a:cubicBezTo>
                              <a:cubicBezTo>
                                <a:pt x="345596" y="360409"/>
                                <a:pt x="389656" y="405047"/>
                                <a:pt x="444365" y="405403"/>
                              </a:cubicBezTo>
                              <a:cubicBezTo>
                                <a:pt x="466675" y="405549"/>
                                <a:pt x="488382" y="398158"/>
                                <a:pt x="505968" y="384429"/>
                              </a:cubicBezTo>
                              <a:cubicBezTo>
                                <a:pt x="525945" y="420150"/>
                                <a:pt x="571096" y="432912"/>
                                <a:pt x="606816" y="412935"/>
                              </a:cubicBezTo>
                              <a:cubicBezTo>
                                <a:pt x="630426" y="399732"/>
                                <a:pt x="644964" y="374713"/>
                                <a:pt x="644747" y="347663"/>
                              </a:cubicBezTo>
                              <a:lnTo>
                                <a:pt x="644747" y="306991"/>
                              </a:lnTo>
                              <a:cubicBezTo>
                                <a:pt x="644747" y="196836"/>
                                <a:pt x="555449" y="107537"/>
                                <a:pt x="445294" y="107537"/>
                              </a:cubicBezTo>
                              <a:cubicBezTo>
                                <a:pt x="335139" y="107537"/>
                                <a:pt x="245840" y="196836"/>
                                <a:pt x="245840" y="306991"/>
                              </a:cubicBezTo>
                              <a:cubicBezTo>
                                <a:pt x="245840" y="417145"/>
                                <a:pt x="335139" y="506444"/>
                                <a:pt x="445294" y="506444"/>
                              </a:cubicBezTo>
                              <a:close/>
                              <a:moveTo>
                                <a:pt x="445294" y="358140"/>
                              </a:moveTo>
                              <a:cubicBezTo>
                                <a:pt x="417045" y="358140"/>
                                <a:pt x="394145" y="335240"/>
                                <a:pt x="394145" y="306991"/>
                              </a:cubicBezTo>
                              <a:cubicBezTo>
                                <a:pt x="394145" y="278742"/>
                                <a:pt x="417045" y="255842"/>
                                <a:pt x="445294" y="255842"/>
                              </a:cubicBezTo>
                              <a:cubicBezTo>
                                <a:pt x="473543" y="255842"/>
                                <a:pt x="496443" y="278742"/>
                                <a:pt x="496443" y="306991"/>
                              </a:cubicBezTo>
                              <a:cubicBezTo>
                                <a:pt x="496443" y="335240"/>
                                <a:pt x="473543" y="358140"/>
                                <a:pt x="445294" y="35814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0ED33" id="Group 6" o:spid="_x0000_s1026" style="position:absolute;margin-left:0;margin-top:0;width:574.55pt;height:753.85pt;z-index:251662336;mso-top-percent:25;mso-position-horizontal:center;mso-position-horizontal-relative:page;mso-position-vertical-relative:page;mso-top-percent:25;mso-width-relative:margin;mso-height-relative:margin" coordsize="72993,98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7zWUggAAABl0&#10;RVh0U29mdHdhcmUAQWRvYmUgSW1hZ2VSZWFkeXHJZTwAAAMmaVRYdFhNTDpjb20uYWRvYmUueG1w&#10;AAAAAA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">
              <v:rect id="Rectangle 33" o:spid="_x0000_s1027" style="position:absolute;left:95;top:12573;width:72898;height:8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" fillcolor="#f2f2f2 [3052]" stroked="f" strokeweight="1pt"/>
              <v:rect id="Rectangle 34" o:spid="_x0000_s1028" style="position:absolute;left:69246;top:571;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width:72891;height:12585;visibility:visible;mso-wrap-style:square" coordsize="7289165,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" path="m,l6889003,r400162,400162l7289165,1258570,,1258570,,xe">
                <v:imagedata r:id="rId2" o:title=""/>
                <v:formulas/>
                <v:path o:extrusionok="t" o:connecttype="custom" o:connectlocs="0,0;6889003,0;7289165,400162;7289165,1258570;0,1258570;0,0" o:connectangles="0,0,0,0,0,0"/>
              </v:shape>
              <v:oval id="Oval 36" o:spid="_x0000_s1030" style="position:absolute;left:2095;top:3333;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" fillcolor="white [3212]" stroked="f" strokeweight="1pt">
                <v:fill opacity="15677f"/>
              </v:oval>
              <v:shape id="Graphic 8" o:spid="_x0000_s1031" alt="Icon Email" style="position:absolute;left:3524;top:4572;width:3561;height:3600;visibility:visible;mso-wrap-style:square;v-text-anchor:middle" coordsize="88582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" path="m91154,897636r708279,c845847,897584,883444,859944,883444,813530r,-449770c883436,356743,880335,350086,874967,345567l757714,246507r,-172688c757714,36995,727862,7144,691039,7144r-486823,c167392,7144,137541,36995,137541,73819r,169069l15621,345567v-5368,4519,-8470,11176,-8477,18193l7144,813530v,46414,37597,84054,84010,84106xm799338,850011r-708184,c71044,849959,54769,833640,54769,813530r,-404336l326231,601218,133541,748665v-10522,7891,-12654,22816,-4763,33338c136669,792524,151594,794656,162116,786765l366998,629984r66675,47625c441919,683449,452954,683449,461200,677609r66676,-47625l732854,786479v10521,7891,25447,5759,33337,-4762c774082,771195,771950,756270,761429,748379l569119,601218,835819,412623r,401003c835766,833698,819506,849959,799433,850011r-95,xm822484,363665r-64770,45815l757714,308800r64770,54865xm204216,54864r486918,c701655,54864,710184,63393,710184,73914r,368999l447675,628745,185261,442913r,-369094c185314,63372,193769,54916,204216,54864xm137541,409480l70104,361855r67437,-57150l137541,409480xm445294,506444r6096,c464541,506444,475202,495783,475202,482632v,-13151,-10661,-23813,-23812,-23813l445294,458819v-83853,,-151829,-67976,-151829,-151828c293465,223138,361441,155162,445294,155162v83852,,151828,67976,151828,151829l597122,347663v-878,14650,-13466,25815,-28118,24936c555580,371795,544873,361087,544068,347663r,-40672c544424,252283,500364,207644,445656,207288v-54709,-356,-99348,43704,-99704,98412c345596,360409,389656,405047,444365,405403v22310,146,44017,-7245,61603,-20974c525945,420150,571096,432912,606816,412935v23610,-13203,38148,-38222,37931,-65272l644747,306991v,-110155,-89298,-199454,-199453,-199454c335139,107537,245840,196836,245840,306991v,110154,89299,199453,199454,199453xm445294,358140v-28249,,-51149,-22900,-51149,-51149c394145,278742,417045,255842,445294,255842v28249,,51149,22900,51149,51149c496443,335240,473543,358140,445294,358140xe" fillcolor="white [3212]" stroked="f">
                <v:stroke joinstyle="miter"/>
                <v:path arrowok="t" o:connecttype="custom" o:connectlocs="36651,360919;321434,360919;355213,327102;355213,146260;351804,138945;304659,99115;304659,29681;277851,2872;82111,2872;55302,29681;55302,97660;6281,138945;2872,146260;2872,327102;36651,360919;321396,341770;36651,341770;22021,327102;22021,164528;131170,241736;53694,301021;51779,314426;65183,316340;147562,253302;174370,272451;185438,272451;212247,253302;294664,316225;308068,314311;306153,300906;228830,241736;336064,165906;336064,327141;321434,341770;330702,146221;304659,164643;304659,124162;82111,22060;277889,22060;285549,29719;285549,178085;180000,252804;74489,178085;74489,29681;82111,22060;55302,164643;28187,145494;55302,122515;179043,203630;181494,203630;191068,194055;181494,184481;179043,184481;117996,123434;179043,62387;240089,123434;240089,139787;228784,149814;218757,139787;218757,123434;179188,83346;139099,122915;178669,163003;203438,154570;243987,166032;259238,139787;259238,123434;179043,43238;98847,123434;179043,203630;179043,144000;158477,123434;179043,102868;199608,123434;179043,144000" o:connectangles="0,0,0,0,0,0,0,0,0,0,0,0,0,0,0,0,0,0,0,0,0,0,0,0,0,0,0,0,0,0,0,0,0,0,0,0,0,0,0,0,0,0,0,0,0,0,0,0,0,0,0,0,0,0,0,0,0,0,0,0,0,0,0,0,0,0,0,0,0,0,0,0,0,0,0"/>
                <o:lock v:ext="edit" aspectratio="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7BC6C40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7D06C5DE"/>
    <w:lvl w:ilvl="0">
      <w:start w:val="1"/>
      <w:numFmt w:val="decimal"/>
      <w:lvlText w:val="%1."/>
      <w:lvlJc w:val="left"/>
      <w:pPr>
        <w:tabs>
          <w:tab w:val="num" w:pos="720"/>
        </w:tabs>
        <w:ind w:left="720" w:hanging="360"/>
      </w:pPr>
    </w:lvl>
  </w:abstractNum>
  <w:abstractNum w:abstractNumId="2" w15:restartNumberingAfterBreak="0">
    <w:nsid w:val="FFFFFF88"/>
    <w:multiLevelType w:val="singleLevel"/>
    <w:tmpl w:val="4176A48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61AF2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E0611A"/>
    <w:multiLevelType w:val="hybridMultilevel"/>
    <w:tmpl w:val="2452DC60"/>
    <w:lvl w:ilvl="0" w:tplc="591E4024">
      <w:start w:val="1"/>
      <w:numFmt w:val="decimal"/>
      <w:pStyle w:val="ListParagraph"/>
      <w:lvlText w:val="%1."/>
      <w:lvlJc w:val="left"/>
      <w:pPr>
        <w:ind w:left="72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F04E0"/>
    <w:multiLevelType w:val="multilevel"/>
    <w:tmpl w:val="930471AA"/>
    <w:numStyleLink w:val="NumberedList1"/>
  </w:abstractNum>
  <w:abstractNum w:abstractNumId="6" w15:restartNumberingAfterBreak="0">
    <w:nsid w:val="21770E24"/>
    <w:multiLevelType w:val="multilevel"/>
    <w:tmpl w:val="930471AA"/>
    <w:numStyleLink w:val="NumberedList1"/>
  </w:abstractNum>
  <w:abstractNum w:abstractNumId="7" w15:restartNumberingAfterBreak="0">
    <w:nsid w:val="26D02F0A"/>
    <w:multiLevelType w:val="multilevel"/>
    <w:tmpl w:val="930471AA"/>
    <w:styleLink w:val="NumberedList1"/>
    <w:lvl w:ilvl="0">
      <w:start w:val="1"/>
      <w:numFmt w:val="decimal"/>
      <w:pStyle w:val="ListNumber"/>
      <w:lvlText w:val="%1."/>
      <w:lvlJc w:val="left"/>
      <w:pPr>
        <w:tabs>
          <w:tab w:val="num" w:pos="432"/>
        </w:tabs>
        <w:ind w:left="432" w:hanging="432"/>
      </w:pPr>
      <w:rPr>
        <w:rFonts w:ascii="Franklin Gothic Heavy" w:hAnsi="Franklin Gothic Heavy" w:hint="default"/>
        <w:color w:val="1F497D" w:themeColor="text2"/>
        <w:sz w:val="28"/>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8103566"/>
    <w:multiLevelType w:val="multilevel"/>
    <w:tmpl w:val="1026BD8C"/>
    <w:numStyleLink w:val="NumberedList2"/>
  </w:abstractNum>
  <w:abstractNum w:abstractNumId="9" w15:restartNumberingAfterBreak="0">
    <w:nsid w:val="2CBD03E4"/>
    <w:multiLevelType w:val="multilevel"/>
    <w:tmpl w:val="1026BD8C"/>
    <w:styleLink w:val="NumberedList2"/>
    <w:lvl w:ilvl="0">
      <w:start w:val="1"/>
      <w:numFmt w:val="decimal"/>
      <w:pStyle w:val="ListContinue"/>
      <w:lvlText w:val="%1."/>
      <w:lvlJc w:val="left"/>
      <w:pPr>
        <w:ind w:left="360" w:hanging="360"/>
      </w:pPr>
      <w:rPr>
        <w:rFonts w:ascii="Franklin Gothic Heavy" w:hAnsi="Franklin Gothic Heavy" w:hint="default"/>
        <w:color w:val="1F497D" w:themeColor="text2"/>
        <w:sz w:val="28"/>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4E46F9"/>
    <w:multiLevelType w:val="hybridMultilevel"/>
    <w:tmpl w:val="ECCC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628BC"/>
    <w:multiLevelType w:val="hybridMultilevel"/>
    <w:tmpl w:val="FED4BA2E"/>
    <w:lvl w:ilvl="0" w:tplc="8BC0ECFA">
      <w:start w:val="1"/>
      <w:numFmt w:val="decimal"/>
      <w:lvlText w:val="%1."/>
      <w:lvlJc w:val="left"/>
      <w:pPr>
        <w:ind w:left="36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6A4856"/>
    <w:multiLevelType w:val="hybridMultilevel"/>
    <w:tmpl w:val="BBA2D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7C6AFB"/>
    <w:multiLevelType w:val="hybridMultilevel"/>
    <w:tmpl w:val="DC22853E"/>
    <w:lvl w:ilvl="0" w:tplc="1A6AC5DE">
      <w:start w:val="1"/>
      <w:numFmt w:val="decimal"/>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3"/>
  </w:num>
  <w:num w:numId="2">
    <w:abstractNumId w:val="4"/>
  </w:num>
  <w:num w:numId="3">
    <w:abstractNumId w:val="10"/>
  </w:num>
  <w:num w:numId="4">
    <w:abstractNumId w:val="12"/>
  </w:num>
  <w:num w:numId="5">
    <w:abstractNumId w:val="11"/>
  </w:num>
  <w:num w:numId="6">
    <w:abstractNumId w:val="3"/>
  </w:num>
  <w:num w:numId="7">
    <w:abstractNumId w:val="2"/>
  </w:num>
  <w:num w:numId="8">
    <w:abstractNumId w:val="7"/>
  </w:num>
  <w:num w:numId="9">
    <w:abstractNumId w:val="1"/>
  </w:num>
  <w:num w:numId="10">
    <w:abstractNumId w:val="0"/>
  </w:num>
  <w:num w:numId="11">
    <w:abstractNumId w:val="6"/>
  </w:num>
  <w:num w:numId="12">
    <w:abstractNumId w:val="5"/>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Ra1ABTvnOgsAAAA"/>
  </w:docVars>
  <w:rsids>
    <w:rsidRoot w:val="0048741D"/>
    <w:rsid w:val="000855CF"/>
    <w:rsid w:val="00091804"/>
    <w:rsid w:val="000E6DA1"/>
    <w:rsid w:val="00101C5C"/>
    <w:rsid w:val="00137D1A"/>
    <w:rsid w:val="00172A4E"/>
    <w:rsid w:val="001757AF"/>
    <w:rsid w:val="001A0130"/>
    <w:rsid w:val="001A0EEB"/>
    <w:rsid w:val="001B2A40"/>
    <w:rsid w:val="001D39E7"/>
    <w:rsid w:val="001F3476"/>
    <w:rsid w:val="001F6623"/>
    <w:rsid w:val="00214A39"/>
    <w:rsid w:val="00251505"/>
    <w:rsid w:val="00251AAB"/>
    <w:rsid w:val="00267116"/>
    <w:rsid w:val="0029719B"/>
    <w:rsid w:val="002C29BA"/>
    <w:rsid w:val="002F31FA"/>
    <w:rsid w:val="00317ACB"/>
    <w:rsid w:val="003A3A74"/>
    <w:rsid w:val="003B68DD"/>
    <w:rsid w:val="003C4AE8"/>
    <w:rsid w:val="00402433"/>
    <w:rsid w:val="00450103"/>
    <w:rsid w:val="0048741D"/>
    <w:rsid w:val="004A16E3"/>
    <w:rsid w:val="00586EE6"/>
    <w:rsid w:val="005A20B8"/>
    <w:rsid w:val="005A6070"/>
    <w:rsid w:val="005E6FA8"/>
    <w:rsid w:val="005F2735"/>
    <w:rsid w:val="006374C5"/>
    <w:rsid w:val="0064357E"/>
    <w:rsid w:val="00653E76"/>
    <w:rsid w:val="006662D2"/>
    <w:rsid w:val="00675251"/>
    <w:rsid w:val="007011B2"/>
    <w:rsid w:val="00714F2B"/>
    <w:rsid w:val="0071795D"/>
    <w:rsid w:val="00734ACE"/>
    <w:rsid w:val="007414B3"/>
    <w:rsid w:val="007718C6"/>
    <w:rsid w:val="007851FF"/>
    <w:rsid w:val="00790422"/>
    <w:rsid w:val="00794F48"/>
    <w:rsid w:val="007C46F3"/>
    <w:rsid w:val="007F2818"/>
    <w:rsid w:val="008045C5"/>
    <w:rsid w:val="00835F7E"/>
    <w:rsid w:val="00866BB6"/>
    <w:rsid w:val="00881E27"/>
    <w:rsid w:val="00883610"/>
    <w:rsid w:val="00890BA2"/>
    <w:rsid w:val="008B59E6"/>
    <w:rsid w:val="008C2ABC"/>
    <w:rsid w:val="008E2753"/>
    <w:rsid w:val="008E7B51"/>
    <w:rsid w:val="00910059"/>
    <w:rsid w:val="009201EC"/>
    <w:rsid w:val="00924B76"/>
    <w:rsid w:val="00970C1B"/>
    <w:rsid w:val="009B5A02"/>
    <w:rsid w:val="009D50CE"/>
    <w:rsid w:val="009E70CA"/>
    <w:rsid w:val="00A46425"/>
    <w:rsid w:val="00A8337F"/>
    <w:rsid w:val="00A95DD9"/>
    <w:rsid w:val="00AA77A8"/>
    <w:rsid w:val="00AF4030"/>
    <w:rsid w:val="00B00637"/>
    <w:rsid w:val="00BA7834"/>
    <w:rsid w:val="00BB1F6F"/>
    <w:rsid w:val="00BC37E4"/>
    <w:rsid w:val="00BD0D52"/>
    <w:rsid w:val="00C22F3F"/>
    <w:rsid w:val="00C2468B"/>
    <w:rsid w:val="00C30886"/>
    <w:rsid w:val="00C3475D"/>
    <w:rsid w:val="00C94744"/>
    <w:rsid w:val="00CD5B0D"/>
    <w:rsid w:val="00CE3745"/>
    <w:rsid w:val="00D14168"/>
    <w:rsid w:val="00D24661"/>
    <w:rsid w:val="00D502F1"/>
    <w:rsid w:val="00D70E06"/>
    <w:rsid w:val="00E31F3E"/>
    <w:rsid w:val="00E413DD"/>
    <w:rsid w:val="00E451BE"/>
    <w:rsid w:val="00E474DC"/>
    <w:rsid w:val="00E60750"/>
    <w:rsid w:val="00E84C68"/>
    <w:rsid w:val="00EA5CB5"/>
    <w:rsid w:val="00ED0372"/>
    <w:rsid w:val="00EE4B2B"/>
    <w:rsid w:val="00F633CE"/>
    <w:rsid w:val="00F707E7"/>
    <w:rsid w:val="00F771D6"/>
    <w:rsid w:val="00FA2AAB"/>
    <w:rsid w:val="00FA7CEA"/>
    <w:rsid w:val="00FB47ED"/>
    <w:rsid w:val="00FD5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EFB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76" w:lineRule="auto"/>
        <w:ind w:left="3542"/>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39E7"/>
  </w:style>
  <w:style w:type="paragraph" w:styleId="Heading1">
    <w:name w:val="heading 1"/>
    <w:basedOn w:val="Normal"/>
    <w:next w:val="Normal"/>
    <w:link w:val="Heading1Char"/>
    <w:uiPriority w:val="9"/>
    <w:qFormat/>
    <w:rsid w:val="001D39E7"/>
    <w:pPr>
      <w:spacing w:line="240" w:lineRule="auto"/>
      <w:ind w:left="288"/>
      <w:outlineLvl w:val="0"/>
    </w:pPr>
    <w:rPr>
      <w:b/>
      <w:noProof/>
      <w:color w:val="1F497D" w:themeColor="text2"/>
      <w:sz w:val="30"/>
      <w:szCs w:val="30"/>
    </w:rPr>
  </w:style>
  <w:style w:type="paragraph" w:styleId="Heading2">
    <w:name w:val="heading 2"/>
    <w:basedOn w:val="Heading1"/>
    <w:next w:val="Normal"/>
    <w:link w:val="Heading2Char"/>
    <w:uiPriority w:val="9"/>
    <w:unhideWhenUsed/>
    <w:qFormat/>
    <w:rsid w:val="00172A4E"/>
    <w:pPr>
      <w:spacing w:line="720" w:lineRule="exact"/>
      <w:ind w:left="3542"/>
      <w:outlineLvl w:val="1"/>
    </w:pPr>
    <w:rPr>
      <w:rFonts w:asciiTheme="majorHAnsi" w:hAnsiTheme="majorHAnsi"/>
      <w:b w:val="0"/>
      <w:sz w:val="72"/>
    </w:rPr>
  </w:style>
  <w:style w:type="paragraph" w:styleId="Heading3">
    <w:name w:val="heading 3"/>
    <w:basedOn w:val="Normal"/>
    <w:next w:val="Normal"/>
    <w:link w:val="Heading3Char"/>
    <w:uiPriority w:val="9"/>
    <w:unhideWhenUsed/>
    <w:qFormat/>
    <w:rsid w:val="00172A4E"/>
    <w:pPr>
      <w:keepNext/>
      <w:keepLines/>
      <w:spacing w:line="240" w:lineRule="auto"/>
      <w:outlineLvl w:val="2"/>
    </w:pPr>
    <w:rPr>
      <w:rFonts w:eastAsiaTheme="majorEastAsia" w:cstheme="majorBidi"/>
      <w:b/>
      <w:color w:val="1F497D" w:themeColor="text2"/>
      <w:sz w:val="30"/>
      <w:szCs w:val="24"/>
    </w:rPr>
  </w:style>
  <w:style w:type="paragraph" w:styleId="Heading4">
    <w:name w:val="heading 4"/>
    <w:basedOn w:val="Normal"/>
    <w:next w:val="Normal"/>
    <w:link w:val="Heading4Char"/>
    <w:uiPriority w:val="9"/>
    <w:unhideWhenUsed/>
    <w:qFormat/>
    <w:rsid w:val="0064357E"/>
    <w:pPr>
      <w:keepNext/>
      <w:keepLines/>
      <w:spacing w:before="240" w:line="600" w:lineRule="exact"/>
      <w:ind w:left="0"/>
      <w:outlineLvl w:val="3"/>
    </w:pPr>
    <w:rPr>
      <w:rFonts w:asciiTheme="majorHAnsi" w:eastAsiaTheme="majorEastAsia" w:hAnsiTheme="majorHAnsi" w:cstheme="majorBidi"/>
      <w:iCs/>
      <w:color w:val="1F497D" w:themeColor="text2"/>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474DC"/>
    <w:pPr>
      <w:spacing w:after="0" w:line="240" w:lineRule="auto"/>
    </w:pPr>
  </w:style>
  <w:style w:type="character" w:customStyle="1" w:styleId="HeaderChar">
    <w:name w:val="Header Char"/>
    <w:basedOn w:val="DefaultParagraphFont"/>
    <w:link w:val="Header"/>
    <w:uiPriority w:val="99"/>
    <w:semiHidden/>
    <w:rsid w:val="008C2ABC"/>
  </w:style>
  <w:style w:type="paragraph" w:styleId="Footer">
    <w:name w:val="footer"/>
    <w:basedOn w:val="Normal"/>
    <w:link w:val="FooterChar"/>
    <w:uiPriority w:val="99"/>
    <w:semiHidden/>
    <w:rsid w:val="00E474DC"/>
    <w:pPr>
      <w:spacing w:after="0" w:line="240" w:lineRule="auto"/>
    </w:pPr>
  </w:style>
  <w:style w:type="character" w:customStyle="1" w:styleId="FooterChar">
    <w:name w:val="Footer Char"/>
    <w:basedOn w:val="DefaultParagraphFont"/>
    <w:link w:val="Footer"/>
    <w:uiPriority w:val="99"/>
    <w:semiHidden/>
    <w:rsid w:val="008C2ABC"/>
  </w:style>
  <w:style w:type="paragraph" w:styleId="NormalWeb">
    <w:name w:val="Normal (Web)"/>
    <w:basedOn w:val="Normal"/>
    <w:uiPriority w:val="99"/>
    <w:semiHidden/>
    <w:unhideWhenUsed/>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rsid w:val="00E84C68"/>
    <w:pPr>
      <w:numPr>
        <w:numId w:val="2"/>
      </w:numPr>
      <w:spacing w:after="240" w:line="240" w:lineRule="auto"/>
    </w:pPr>
    <w:rPr>
      <w:rFonts w:eastAsiaTheme="minorEastAsia" w:cs="Times New Roman"/>
      <w:color w:val="000000" w:themeColor="text1"/>
      <w:sz w:val="28"/>
      <w:szCs w:val="24"/>
      <w:lang w:val="en-ZA"/>
    </w:rPr>
  </w:style>
  <w:style w:type="character" w:styleId="PlaceholderText">
    <w:name w:val="Placeholder Text"/>
    <w:basedOn w:val="DefaultParagraphFont"/>
    <w:uiPriority w:val="99"/>
    <w:semiHidden/>
    <w:rsid w:val="002F31FA"/>
    <w:rPr>
      <w:color w:val="808080"/>
    </w:rPr>
  </w:style>
  <w:style w:type="character" w:customStyle="1" w:styleId="Heading1Char">
    <w:name w:val="Heading 1 Char"/>
    <w:basedOn w:val="DefaultParagraphFont"/>
    <w:link w:val="Heading1"/>
    <w:uiPriority w:val="9"/>
    <w:rsid w:val="001D39E7"/>
    <w:rPr>
      <w:b/>
      <w:noProof/>
      <w:color w:val="1F497D" w:themeColor="text2"/>
      <w:sz w:val="30"/>
      <w:szCs w:val="30"/>
    </w:rPr>
  </w:style>
  <w:style w:type="character" w:styleId="SubtleEmphasis">
    <w:name w:val="Subtle Emphasis"/>
    <w:basedOn w:val="DefaultParagraphFont"/>
    <w:uiPriority w:val="19"/>
    <w:semiHidden/>
    <w:rsid w:val="002F31FA"/>
    <w:rPr>
      <w:rFonts w:asciiTheme="minorHAnsi" w:hAnsiTheme="minorHAnsi"/>
      <w:i/>
      <w:iCs/>
      <w:color w:val="404040" w:themeColor="text1" w:themeTint="BF"/>
    </w:rPr>
  </w:style>
  <w:style w:type="character" w:customStyle="1" w:styleId="Heading2Char">
    <w:name w:val="Heading 2 Char"/>
    <w:basedOn w:val="DefaultParagraphFont"/>
    <w:link w:val="Heading2"/>
    <w:uiPriority w:val="9"/>
    <w:rsid w:val="00172A4E"/>
    <w:rPr>
      <w:rFonts w:asciiTheme="majorHAnsi" w:hAnsiTheme="majorHAnsi"/>
      <w:noProof/>
      <w:color w:val="1F497D" w:themeColor="text2"/>
      <w:sz w:val="72"/>
      <w:szCs w:val="30"/>
    </w:rPr>
  </w:style>
  <w:style w:type="character" w:customStyle="1" w:styleId="Heading3Char">
    <w:name w:val="Heading 3 Char"/>
    <w:basedOn w:val="DefaultParagraphFont"/>
    <w:link w:val="Heading3"/>
    <w:uiPriority w:val="9"/>
    <w:rsid w:val="00172A4E"/>
    <w:rPr>
      <w:rFonts w:eastAsiaTheme="majorEastAsia" w:cstheme="majorBidi"/>
      <w:b/>
      <w:color w:val="1F497D" w:themeColor="text2"/>
      <w:sz w:val="30"/>
      <w:szCs w:val="24"/>
    </w:rPr>
  </w:style>
  <w:style w:type="character" w:styleId="Strong">
    <w:name w:val="Strong"/>
    <w:basedOn w:val="DefaultParagraphFont"/>
    <w:semiHidden/>
    <w:rsid w:val="00E84C68"/>
    <w:rPr>
      <w:b/>
      <w:bCs/>
    </w:rPr>
  </w:style>
  <w:style w:type="character" w:styleId="Hyperlink">
    <w:name w:val="Hyperlink"/>
    <w:basedOn w:val="DefaultParagraphFont"/>
    <w:uiPriority w:val="99"/>
    <w:unhideWhenUsed/>
    <w:qFormat/>
    <w:rsid w:val="00BD0D52"/>
    <w:rPr>
      <w:color w:val="0096D2" w:themeColor="hyperlink"/>
      <w:u w:val="single"/>
    </w:rPr>
  </w:style>
  <w:style w:type="character" w:styleId="UnresolvedMention">
    <w:name w:val="Unresolved Mention"/>
    <w:basedOn w:val="DefaultParagraphFont"/>
    <w:uiPriority w:val="99"/>
    <w:semiHidden/>
    <w:unhideWhenUsed/>
    <w:rsid w:val="00BD0D52"/>
    <w:rPr>
      <w:color w:val="605E5C"/>
      <w:shd w:val="clear" w:color="auto" w:fill="E1DFDD"/>
    </w:rPr>
  </w:style>
  <w:style w:type="table" w:styleId="TableGrid">
    <w:name w:val="Table Grid"/>
    <w:basedOn w:val="TableNormal"/>
    <w:uiPriority w:val="39"/>
    <w:rsid w:val="00C3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5DD9"/>
    <w:pPr>
      <w:spacing w:after="0" w:line="560" w:lineRule="exact"/>
      <w:ind w:left="0"/>
      <w:contextualSpacing/>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10"/>
    <w:rsid w:val="00A95DD9"/>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11"/>
    <w:qFormat/>
    <w:rsid w:val="00A95DD9"/>
    <w:pPr>
      <w:numPr>
        <w:ilvl w:val="1"/>
      </w:numPr>
      <w:spacing w:line="252" w:lineRule="auto"/>
      <w:ind w:left="3542"/>
    </w:pPr>
    <w:rPr>
      <w:rFonts w:eastAsiaTheme="minorEastAsia"/>
      <w:color w:val="FFFFFF" w:themeColor="background1"/>
    </w:rPr>
  </w:style>
  <w:style w:type="character" w:customStyle="1" w:styleId="SubtitleChar">
    <w:name w:val="Subtitle Char"/>
    <w:basedOn w:val="DefaultParagraphFont"/>
    <w:link w:val="Subtitle"/>
    <w:uiPriority w:val="11"/>
    <w:rsid w:val="00A95DD9"/>
    <w:rPr>
      <w:rFonts w:eastAsiaTheme="minorEastAsia"/>
      <w:color w:val="FFFFFF" w:themeColor="background1"/>
    </w:rPr>
  </w:style>
  <w:style w:type="paragraph" w:customStyle="1" w:styleId="Introduction">
    <w:name w:val="Introduction"/>
    <w:basedOn w:val="Normal"/>
    <w:next w:val="Normal"/>
    <w:link w:val="IntroductionChar"/>
    <w:uiPriority w:val="12"/>
    <w:qFormat/>
    <w:rsid w:val="00924B76"/>
    <w:pPr>
      <w:spacing w:after="600" w:line="240" w:lineRule="auto"/>
      <w:ind w:left="288"/>
    </w:pPr>
    <w:rPr>
      <w:sz w:val="30"/>
      <w:szCs w:val="30"/>
    </w:rPr>
  </w:style>
  <w:style w:type="paragraph" w:styleId="Quote">
    <w:name w:val="Quote"/>
    <w:basedOn w:val="Normal"/>
    <w:next w:val="Normal"/>
    <w:link w:val="QuoteChar"/>
    <w:uiPriority w:val="13"/>
    <w:qFormat/>
    <w:rsid w:val="001D39E7"/>
    <w:pPr>
      <w:spacing w:line="259" w:lineRule="auto"/>
      <w:ind w:left="0"/>
    </w:pPr>
    <w:rPr>
      <w:i/>
      <w:iCs/>
      <w:color w:val="1F497D" w:themeColor="text2"/>
      <w:sz w:val="26"/>
    </w:rPr>
  </w:style>
  <w:style w:type="character" w:customStyle="1" w:styleId="IntroductionChar">
    <w:name w:val="Introduction Char"/>
    <w:basedOn w:val="DefaultParagraphFont"/>
    <w:link w:val="Introduction"/>
    <w:uiPriority w:val="12"/>
    <w:rsid w:val="008C2ABC"/>
    <w:rPr>
      <w:sz w:val="30"/>
      <w:szCs w:val="30"/>
    </w:rPr>
  </w:style>
  <w:style w:type="character" w:customStyle="1" w:styleId="QuoteChar">
    <w:name w:val="Quote Char"/>
    <w:basedOn w:val="DefaultParagraphFont"/>
    <w:link w:val="Quote"/>
    <w:uiPriority w:val="13"/>
    <w:rsid w:val="001D39E7"/>
    <w:rPr>
      <w:i/>
      <w:iCs/>
      <w:color w:val="1F497D" w:themeColor="text2"/>
      <w:sz w:val="26"/>
    </w:rPr>
  </w:style>
  <w:style w:type="paragraph" w:customStyle="1" w:styleId="Quote2">
    <w:name w:val="Quote 2"/>
    <w:basedOn w:val="Normal"/>
    <w:link w:val="Quote2Char"/>
    <w:uiPriority w:val="15"/>
    <w:qFormat/>
    <w:rsid w:val="00EE4B2B"/>
    <w:pPr>
      <w:spacing w:before="240"/>
      <w:ind w:left="144" w:right="144"/>
    </w:pPr>
    <w:rPr>
      <w:rFonts w:asciiTheme="majorHAnsi" w:hAnsiTheme="majorHAnsi"/>
      <w:color w:val="FFFFFF" w:themeColor="background1"/>
      <w:sz w:val="32"/>
    </w:rPr>
  </w:style>
  <w:style w:type="paragraph" w:styleId="ListNumber">
    <w:name w:val="List Number"/>
    <w:basedOn w:val="Normal"/>
    <w:uiPriority w:val="14"/>
    <w:qFormat/>
    <w:rsid w:val="009B5A02"/>
    <w:pPr>
      <w:numPr>
        <w:numId w:val="12"/>
      </w:numPr>
      <w:spacing w:after="240" w:line="240" w:lineRule="auto"/>
    </w:pPr>
    <w:rPr>
      <w:sz w:val="28"/>
    </w:rPr>
  </w:style>
  <w:style w:type="character" w:customStyle="1" w:styleId="Quote2Char">
    <w:name w:val="Quote 2 Char"/>
    <w:basedOn w:val="DefaultParagraphFont"/>
    <w:link w:val="Quote2"/>
    <w:uiPriority w:val="15"/>
    <w:rsid w:val="008C2ABC"/>
    <w:rPr>
      <w:rFonts w:asciiTheme="majorHAnsi" w:hAnsiTheme="majorHAnsi"/>
      <w:color w:val="FFFFFF" w:themeColor="background1"/>
      <w:sz w:val="32"/>
    </w:rPr>
  </w:style>
  <w:style w:type="numbering" w:customStyle="1" w:styleId="NumberedList1">
    <w:name w:val="NumberedList1"/>
    <w:uiPriority w:val="99"/>
    <w:rsid w:val="009B5A02"/>
    <w:pPr>
      <w:numPr>
        <w:numId w:val="8"/>
      </w:numPr>
    </w:pPr>
  </w:style>
  <w:style w:type="paragraph" w:styleId="ListContinue">
    <w:name w:val="List Continue"/>
    <w:basedOn w:val="Normal"/>
    <w:uiPriority w:val="16"/>
    <w:qFormat/>
    <w:rsid w:val="00924B76"/>
    <w:pPr>
      <w:numPr>
        <w:numId w:val="14"/>
      </w:numPr>
      <w:spacing w:after="240" w:line="240" w:lineRule="auto"/>
    </w:pPr>
  </w:style>
  <w:style w:type="paragraph" w:styleId="ListNumber2">
    <w:name w:val="List Number 2"/>
    <w:basedOn w:val="Normal"/>
    <w:uiPriority w:val="99"/>
    <w:semiHidden/>
    <w:unhideWhenUsed/>
    <w:rsid w:val="009B5A02"/>
    <w:pPr>
      <w:numPr>
        <w:ilvl w:val="1"/>
        <w:numId w:val="12"/>
      </w:numPr>
      <w:contextualSpacing/>
    </w:pPr>
  </w:style>
  <w:style w:type="paragraph" w:styleId="ListNumber3">
    <w:name w:val="List Number 3"/>
    <w:basedOn w:val="Normal"/>
    <w:uiPriority w:val="99"/>
    <w:semiHidden/>
    <w:unhideWhenUsed/>
    <w:rsid w:val="009B5A02"/>
    <w:pPr>
      <w:numPr>
        <w:ilvl w:val="2"/>
        <w:numId w:val="12"/>
      </w:numPr>
      <w:contextualSpacing/>
    </w:pPr>
  </w:style>
  <w:style w:type="numbering" w:customStyle="1" w:styleId="NumberedList2">
    <w:name w:val="NumberedList2"/>
    <w:uiPriority w:val="99"/>
    <w:rsid w:val="00924B76"/>
    <w:pPr>
      <w:numPr>
        <w:numId w:val="13"/>
      </w:numPr>
    </w:pPr>
  </w:style>
  <w:style w:type="paragraph" w:customStyle="1" w:styleId="Contacts">
    <w:name w:val="Contacts"/>
    <w:basedOn w:val="Normal"/>
    <w:next w:val="Normal"/>
    <w:link w:val="ContactsChar"/>
    <w:uiPriority w:val="18"/>
    <w:qFormat/>
    <w:rsid w:val="00D70E06"/>
    <w:pPr>
      <w:spacing w:line="259" w:lineRule="auto"/>
      <w:ind w:left="0"/>
    </w:pPr>
  </w:style>
  <w:style w:type="paragraph" w:styleId="ListContinue2">
    <w:name w:val="List Continue 2"/>
    <w:basedOn w:val="Normal"/>
    <w:uiPriority w:val="99"/>
    <w:semiHidden/>
    <w:unhideWhenUsed/>
    <w:rsid w:val="00924B76"/>
    <w:pPr>
      <w:numPr>
        <w:ilvl w:val="1"/>
        <w:numId w:val="14"/>
      </w:numPr>
      <w:spacing w:after="120"/>
      <w:contextualSpacing/>
    </w:pPr>
  </w:style>
  <w:style w:type="paragraph" w:styleId="ListContinue3">
    <w:name w:val="List Continue 3"/>
    <w:basedOn w:val="Normal"/>
    <w:uiPriority w:val="99"/>
    <w:semiHidden/>
    <w:unhideWhenUsed/>
    <w:rsid w:val="00924B76"/>
    <w:pPr>
      <w:numPr>
        <w:ilvl w:val="2"/>
        <w:numId w:val="14"/>
      </w:numPr>
      <w:spacing w:after="120"/>
      <w:contextualSpacing/>
    </w:pPr>
  </w:style>
  <w:style w:type="character" w:customStyle="1" w:styleId="Heading4Char">
    <w:name w:val="Heading 4 Char"/>
    <w:basedOn w:val="DefaultParagraphFont"/>
    <w:link w:val="Heading4"/>
    <w:uiPriority w:val="9"/>
    <w:rsid w:val="0064357E"/>
    <w:rPr>
      <w:rFonts w:asciiTheme="majorHAnsi" w:eastAsiaTheme="majorEastAsia" w:hAnsiTheme="majorHAnsi" w:cstheme="majorBidi"/>
      <w:iCs/>
      <w:color w:val="1F497D" w:themeColor="text2"/>
      <w:sz w:val="60"/>
    </w:rPr>
  </w:style>
  <w:style w:type="character" w:customStyle="1" w:styleId="ContactsChar">
    <w:name w:val="Contacts Char"/>
    <w:basedOn w:val="DefaultParagraphFont"/>
    <w:link w:val="Contacts"/>
    <w:uiPriority w:val="18"/>
    <w:rsid w:val="008C2ABC"/>
  </w:style>
  <w:style w:type="paragraph" w:customStyle="1" w:styleId="CalloutText">
    <w:name w:val="Callout Text"/>
    <w:basedOn w:val="Normal"/>
    <w:next w:val="Normal"/>
    <w:link w:val="CalloutTextChar"/>
    <w:uiPriority w:val="17"/>
    <w:qFormat/>
    <w:rsid w:val="0064357E"/>
    <w:pPr>
      <w:spacing w:line="259" w:lineRule="auto"/>
      <w:ind w:left="0"/>
    </w:pPr>
    <w:rPr>
      <w:i/>
      <w:color w:val="1F497D" w:themeColor="text2"/>
      <w:lang w:val="en-ZA"/>
    </w:rPr>
  </w:style>
  <w:style w:type="paragraph" w:styleId="IntenseQuote">
    <w:name w:val="Intense Quote"/>
    <w:basedOn w:val="Normal"/>
    <w:next w:val="Normal"/>
    <w:link w:val="IntenseQuoteChar"/>
    <w:uiPriority w:val="30"/>
    <w:semiHidden/>
    <w:rsid w:val="008C2ABC"/>
    <w:pPr>
      <w:pBdr>
        <w:top w:val="single" w:sz="4" w:space="10" w:color="F7F5E6" w:themeColor="accent1"/>
        <w:bottom w:val="single" w:sz="4" w:space="10" w:color="F7F5E6" w:themeColor="accent1"/>
      </w:pBdr>
      <w:spacing w:before="360" w:after="360"/>
      <w:ind w:left="864" w:right="864"/>
      <w:jc w:val="center"/>
    </w:pPr>
    <w:rPr>
      <w:i/>
      <w:iCs/>
      <w:color w:val="F7F5E6" w:themeColor="accent1"/>
    </w:rPr>
  </w:style>
  <w:style w:type="character" w:customStyle="1" w:styleId="CalloutTextChar">
    <w:name w:val="Callout Text Char"/>
    <w:basedOn w:val="DefaultParagraphFont"/>
    <w:link w:val="CalloutText"/>
    <w:uiPriority w:val="17"/>
    <w:rsid w:val="008C2ABC"/>
    <w:rPr>
      <w:i/>
      <w:color w:val="1F497D" w:themeColor="text2"/>
      <w:lang w:val="en-ZA"/>
    </w:rPr>
  </w:style>
  <w:style w:type="character" w:customStyle="1" w:styleId="IntenseQuoteChar">
    <w:name w:val="Intense Quote Char"/>
    <w:basedOn w:val="DefaultParagraphFont"/>
    <w:link w:val="IntenseQuote"/>
    <w:uiPriority w:val="30"/>
    <w:semiHidden/>
    <w:rsid w:val="008C2ABC"/>
    <w:rPr>
      <w:i/>
      <w:iCs/>
      <w:color w:val="F7F5E6" w:themeColor="accent1"/>
    </w:rPr>
  </w:style>
  <w:style w:type="character" w:styleId="CommentReference">
    <w:name w:val="annotation reference"/>
    <w:basedOn w:val="DefaultParagraphFont"/>
    <w:uiPriority w:val="99"/>
    <w:semiHidden/>
    <w:unhideWhenUsed/>
    <w:rsid w:val="001D39E7"/>
    <w:rPr>
      <w:sz w:val="16"/>
      <w:szCs w:val="16"/>
    </w:rPr>
  </w:style>
  <w:style w:type="paragraph" w:styleId="CommentText">
    <w:name w:val="annotation text"/>
    <w:basedOn w:val="Normal"/>
    <w:link w:val="CommentTextChar"/>
    <w:uiPriority w:val="99"/>
    <w:semiHidden/>
    <w:unhideWhenUsed/>
    <w:rsid w:val="001D39E7"/>
    <w:pPr>
      <w:spacing w:line="240" w:lineRule="auto"/>
    </w:pPr>
    <w:rPr>
      <w:sz w:val="20"/>
      <w:szCs w:val="20"/>
    </w:rPr>
  </w:style>
  <w:style w:type="character" w:customStyle="1" w:styleId="CommentTextChar">
    <w:name w:val="Comment Text Char"/>
    <w:basedOn w:val="DefaultParagraphFont"/>
    <w:link w:val="CommentText"/>
    <w:uiPriority w:val="99"/>
    <w:semiHidden/>
    <w:rsid w:val="001D39E7"/>
    <w:rPr>
      <w:sz w:val="20"/>
      <w:szCs w:val="20"/>
    </w:rPr>
  </w:style>
  <w:style w:type="paragraph" w:styleId="CommentSubject">
    <w:name w:val="annotation subject"/>
    <w:basedOn w:val="CommentText"/>
    <w:next w:val="CommentText"/>
    <w:link w:val="CommentSubjectChar"/>
    <w:uiPriority w:val="99"/>
    <w:semiHidden/>
    <w:unhideWhenUsed/>
    <w:rsid w:val="001D39E7"/>
    <w:rPr>
      <w:b/>
      <w:bCs/>
    </w:rPr>
  </w:style>
  <w:style w:type="character" w:customStyle="1" w:styleId="CommentSubjectChar">
    <w:name w:val="Comment Subject Char"/>
    <w:basedOn w:val="CommentTextChar"/>
    <w:link w:val="CommentSubject"/>
    <w:uiPriority w:val="99"/>
    <w:semiHidden/>
    <w:rsid w:val="001D39E7"/>
    <w:rPr>
      <w:b/>
      <w:bCs/>
      <w:sz w:val="20"/>
      <w:szCs w:val="20"/>
    </w:rPr>
  </w:style>
  <w:style w:type="paragraph" w:styleId="BalloonText">
    <w:name w:val="Balloon Text"/>
    <w:basedOn w:val="Normal"/>
    <w:link w:val="BalloonTextChar"/>
    <w:uiPriority w:val="99"/>
    <w:semiHidden/>
    <w:unhideWhenUsed/>
    <w:rsid w:val="001D3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E7"/>
    <w:rPr>
      <w:rFonts w:ascii="Segoe UI" w:hAnsi="Segoe UI" w:cs="Segoe UI"/>
      <w:sz w:val="18"/>
      <w:szCs w:val="18"/>
    </w:rPr>
  </w:style>
  <w:style w:type="paragraph" w:styleId="Date">
    <w:name w:val="Date"/>
    <w:basedOn w:val="Normal"/>
    <w:next w:val="Normal"/>
    <w:link w:val="DateChar"/>
    <w:uiPriority w:val="99"/>
    <w:semiHidden/>
    <w:unhideWhenUsed/>
    <w:rsid w:val="00734ACE"/>
  </w:style>
  <w:style w:type="character" w:customStyle="1" w:styleId="DateChar">
    <w:name w:val="Date Char"/>
    <w:basedOn w:val="DefaultParagraphFont"/>
    <w:link w:val="Date"/>
    <w:uiPriority w:val="99"/>
    <w:semiHidden/>
    <w:rsid w:val="00734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663145">
      <w:bodyDiv w:val="1"/>
      <w:marLeft w:val="0"/>
      <w:marRight w:val="0"/>
      <w:marTop w:val="0"/>
      <w:marBottom w:val="0"/>
      <w:divBdr>
        <w:top w:val="none" w:sz="0" w:space="0" w:color="auto"/>
        <w:left w:val="none" w:sz="0" w:space="0" w:color="auto"/>
        <w:bottom w:val="none" w:sz="0" w:space="0" w:color="auto"/>
        <w:right w:val="none" w:sz="0" w:space="0" w:color="auto"/>
      </w:divBdr>
    </w:div>
    <w:div w:id="306479005">
      <w:bodyDiv w:val="1"/>
      <w:marLeft w:val="0"/>
      <w:marRight w:val="0"/>
      <w:marTop w:val="0"/>
      <w:marBottom w:val="0"/>
      <w:divBdr>
        <w:top w:val="none" w:sz="0" w:space="0" w:color="auto"/>
        <w:left w:val="none" w:sz="0" w:space="0" w:color="auto"/>
        <w:bottom w:val="none" w:sz="0" w:space="0" w:color="auto"/>
        <w:right w:val="none" w:sz="0" w:space="0" w:color="auto"/>
      </w:divBdr>
    </w:div>
    <w:div w:id="519853126">
      <w:bodyDiv w:val="1"/>
      <w:marLeft w:val="0"/>
      <w:marRight w:val="0"/>
      <w:marTop w:val="0"/>
      <w:marBottom w:val="0"/>
      <w:divBdr>
        <w:top w:val="none" w:sz="0" w:space="0" w:color="auto"/>
        <w:left w:val="none" w:sz="0" w:space="0" w:color="auto"/>
        <w:bottom w:val="none" w:sz="0" w:space="0" w:color="auto"/>
        <w:right w:val="none" w:sz="0" w:space="0" w:color="auto"/>
      </w:divBdr>
    </w:div>
    <w:div w:id="694691472">
      <w:bodyDiv w:val="1"/>
      <w:marLeft w:val="0"/>
      <w:marRight w:val="0"/>
      <w:marTop w:val="0"/>
      <w:marBottom w:val="0"/>
      <w:divBdr>
        <w:top w:val="none" w:sz="0" w:space="0" w:color="auto"/>
        <w:left w:val="none" w:sz="0" w:space="0" w:color="auto"/>
        <w:bottom w:val="none" w:sz="0" w:space="0" w:color="auto"/>
        <w:right w:val="none" w:sz="0" w:space="0" w:color="auto"/>
      </w:divBdr>
    </w:div>
    <w:div w:id="694767970">
      <w:bodyDiv w:val="1"/>
      <w:marLeft w:val="0"/>
      <w:marRight w:val="0"/>
      <w:marTop w:val="0"/>
      <w:marBottom w:val="0"/>
      <w:divBdr>
        <w:top w:val="none" w:sz="0" w:space="0" w:color="auto"/>
        <w:left w:val="none" w:sz="0" w:space="0" w:color="auto"/>
        <w:bottom w:val="none" w:sz="0" w:space="0" w:color="auto"/>
        <w:right w:val="none" w:sz="0" w:space="0" w:color="auto"/>
      </w:divBdr>
    </w:div>
    <w:div w:id="716004512">
      <w:bodyDiv w:val="1"/>
      <w:marLeft w:val="0"/>
      <w:marRight w:val="0"/>
      <w:marTop w:val="0"/>
      <w:marBottom w:val="0"/>
      <w:divBdr>
        <w:top w:val="none" w:sz="0" w:space="0" w:color="auto"/>
        <w:left w:val="none" w:sz="0" w:space="0" w:color="auto"/>
        <w:bottom w:val="none" w:sz="0" w:space="0" w:color="auto"/>
        <w:right w:val="none" w:sz="0" w:space="0" w:color="auto"/>
      </w:divBdr>
    </w:div>
    <w:div w:id="1128282522">
      <w:bodyDiv w:val="1"/>
      <w:marLeft w:val="0"/>
      <w:marRight w:val="0"/>
      <w:marTop w:val="0"/>
      <w:marBottom w:val="0"/>
      <w:divBdr>
        <w:top w:val="none" w:sz="0" w:space="0" w:color="auto"/>
        <w:left w:val="none" w:sz="0" w:space="0" w:color="auto"/>
        <w:bottom w:val="none" w:sz="0" w:space="0" w:color="auto"/>
        <w:right w:val="none" w:sz="0" w:space="0" w:color="auto"/>
      </w:divBdr>
    </w:div>
    <w:div w:id="1479033127">
      <w:bodyDiv w:val="1"/>
      <w:marLeft w:val="0"/>
      <w:marRight w:val="0"/>
      <w:marTop w:val="0"/>
      <w:marBottom w:val="0"/>
      <w:divBdr>
        <w:top w:val="none" w:sz="0" w:space="0" w:color="auto"/>
        <w:left w:val="none" w:sz="0" w:space="0" w:color="auto"/>
        <w:bottom w:val="none" w:sz="0" w:space="0" w:color="auto"/>
        <w:right w:val="none" w:sz="0" w:space="0" w:color="auto"/>
      </w:divBdr>
    </w:div>
    <w:div w:id="1532449761">
      <w:bodyDiv w:val="1"/>
      <w:marLeft w:val="0"/>
      <w:marRight w:val="0"/>
      <w:marTop w:val="0"/>
      <w:marBottom w:val="0"/>
      <w:divBdr>
        <w:top w:val="none" w:sz="0" w:space="0" w:color="auto"/>
        <w:left w:val="none" w:sz="0" w:space="0" w:color="auto"/>
        <w:bottom w:val="none" w:sz="0" w:space="0" w:color="auto"/>
        <w:right w:val="none" w:sz="0" w:space="0" w:color="auto"/>
      </w:divBdr>
    </w:div>
    <w:div w:id="1949465664">
      <w:bodyDiv w:val="1"/>
      <w:marLeft w:val="0"/>
      <w:marRight w:val="0"/>
      <w:marTop w:val="0"/>
      <w:marBottom w:val="0"/>
      <w:divBdr>
        <w:top w:val="none" w:sz="0" w:space="0" w:color="auto"/>
        <w:left w:val="none" w:sz="0" w:space="0" w:color="auto"/>
        <w:bottom w:val="none" w:sz="0" w:space="0" w:color="auto"/>
        <w:right w:val="none" w:sz="0" w:space="0" w:color="auto"/>
      </w:divBdr>
    </w:div>
    <w:div w:id="214041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fpo.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AC0CD8B4-66D1-4E7F-82AB-6CB0974A30DB@hom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fpo.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WOOD\AppData\Roaming\Microsoft\Templates\Small%20business%20email%20marketing%20templat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6FEC71-AD09-474F-8826-1487B6F7B26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3C3ECB2-A913-4D03-A7B5-F2445BAAB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9811B6-E761-4B21-B497-B3EC61AECE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Small business email marketing template.</Template>
  <TotalTime>0</TotalTime>
  <Pages>1</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2019-10-05T02:09:00Z</dcterms:created>
  <dcterms:modified xsi:type="dcterms:W3CDTF">2019-10-11T00:50:00Z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